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983F21E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color w:val="00B0F0"/>
          <w:sz w:val="32"/>
          <w:szCs w:val="32"/>
          <w:u w:val="single"/>
        </w:rPr>
      </w:pPr>
    </w:p>
    <w:p w14:paraId="06B90CFD" w14:textId="697D5DCA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color w:val="00B0F0"/>
          <w:sz w:val="32"/>
          <w:szCs w:val="32"/>
          <w:u w:val="single"/>
        </w:rPr>
      </w:pPr>
      <w:r w:rsidRPr="00D00958">
        <w:rPr>
          <w:rFonts w:ascii="Segoe UI" w:eastAsia="Times New Roman" w:hAnsi="Segoe UI" w:cs="Segoe UI"/>
          <w:b/>
          <w:color w:val="00B0F0"/>
          <w:sz w:val="32"/>
          <w:szCs w:val="32"/>
          <w:u w:val="single"/>
        </w:rPr>
        <w:t>IFISHI YO GUSABA URUHUSHYA RWO GUKORESHA AMAZI</w:t>
      </w:r>
    </w:p>
    <w:p w14:paraId="78755AD4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32"/>
          <w:szCs w:val="32"/>
          <w:u w:val="single"/>
        </w:rPr>
      </w:pPr>
    </w:p>
    <w:p w14:paraId="0433FA10" w14:textId="2B4E5DE8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8"/>
          <w:szCs w:val="28"/>
          <w:u w:val="single"/>
        </w:rPr>
      </w:pPr>
      <w:r w:rsidRPr="00D00958">
        <w:rPr>
          <w:rFonts w:ascii="Segoe UI" w:eastAsia="Times New Roman" w:hAnsi="Segoe UI" w:cs="Segoe UI"/>
          <w:b/>
          <w:sz w:val="28"/>
          <w:szCs w:val="28"/>
          <w:u w:val="single"/>
        </w:rPr>
        <w:t xml:space="preserve">Email: </w:t>
      </w:r>
      <w:hyperlink r:id="rId8" w:history="1">
        <w:r w:rsidRPr="00D00958">
          <w:rPr>
            <w:rStyle w:val="Hyperlink"/>
            <w:rFonts w:ascii="Segoe UI" w:eastAsia="Times New Roman" w:hAnsi="Segoe UI" w:cs="Segoe UI"/>
            <w:b/>
            <w:color w:val="auto"/>
            <w:sz w:val="28"/>
            <w:szCs w:val="28"/>
          </w:rPr>
          <w:t>info@rwb.rw</w:t>
        </w:r>
      </w:hyperlink>
    </w:p>
    <w:p w14:paraId="590CFB79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4"/>
        </w:rPr>
      </w:pPr>
    </w:p>
    <w:tbl>
      <w:tblPr>
        <w:tblStyle w:val="TableGrid"/>
        <w:tblW w:w="8865" w:type="dxa"/>
        <w:jc w:val="center"/>
        <w:tblLook w:val="04A0" w:firstRow="1" w:lastRow="0" w:firstColumn="1" w:lastColumn="0" w:noHBand="0" w:noVBand="1"/>
      </w:tblPr>
      <w:tblGrid>
        <w:gridCol w:w="8865"/>
      </w:tblGrid>
      <w:tr w:rsidR="00D00958" w:rsidRPr="00D00958" w14:paraId="544E445C" w14:textId="77777777">
        <w:trPr>
          <w:trHeight w:val="862"/>
          <w:jc w:val="center"/>
        </w:trPr>
        <w:tc>
          <w:tcPr>
            <w:tcW w:w="8865" w:type="dxa"/>
          </w:tcPr>
          <w:p w14:paraId="65EFB41A" w14:textId="34CCC719" w:rsidR="00D00958" w:rsidRPr="00D00958" w:rsidRDefault="00D00958" w:rsidP="00A5584F">
            <w:pPr>
              <w:spacing w:after="240" w:line="235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ITEGEKO N°49/2018 RYO KU WA 13/08/2018 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RIGENGA IMIKORESHEREZE N’IMICUNGIRE Y’UMUTUNGO KAMERE W’AMAZI MU RWANDA</w:t>
            </w:r>
          </w:p>
          <w:p w14:paraId="5AA48F1B" w14:textId="77777777" w:rsidR="00D00958" w:rsidRPr="00D00958" w:rsidRDefault="00D00958" w:rsidP="00A5584F">
            <w:pPr>
              <w:spacing w:after="240" w:line="235" w:lineRule="auto"/>
              <w:jc w:val="center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62182B9E" w14:textId="6C7BEE99" w:rsidR="00D00958" w:rsidRPr="00D00958" w:rsidRDefault="00D00958" w:rsidP="00A5584F">
            <w:pPr>
              <w:spacing w:after="240" w:line="235" w:lineRule="auto"/>
              <w:jc w:val="center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ITEKA RYA MINISITIRI Nº 001/MOE/24 RYO KU WA 02/04/2024 RYEREKEYE URUHUSHYA RWO GUKORESHA UMUTUNGO KAMERE W’AMAZI</w:t>
            </w:r>
          </w:p>
        </w:tc>
      </w:tr>
    </w:tbl>
    <w:p w14:paraId="59A14FD7" w14:textId="77777777" w:rsidR="00D00958" w:rsidRPr="00D00958" w:rsidRDefault="00D00958" w:rsidP="00D00958">
      <w:pPr>
        <w:jc w:val="center"/>
        <w:rPr>
          <w:rFonts w:ascii="Segoe UI" w:hAnsi="Segoe UI" w:cs="Segoe UI"/>
        </w:rPr>
      </w:pPr>
    </w:p>
    <w:p w14:paraId="1C80E3D1" w14:textId="77777777" w:rsidR="00D00958" w:rsidRPr="00D00958" w:rsidRDefault="00D00958" w:rsidP="00D00958">
      <w:pPr>
        <w:jc w:val="center"/>
        <w:rPr>
          <w:rFonts w:ascii="Segoe UI" w:hAnsi="Segoe UI" w:cs="Segoe UI"/>
        </w:rPr>
      </w:pPr>
    </w:p>
    <w:p w14:paraId="17B0944E" w14:textId="77777777" w:rsidR="00D00958" w:rsidRPr="00D00958" w:rsidRDefault="00D00958" w:rsidP="00D00958">
      <w:pPr>
        <w:jc w:val="center"/>
        <w:rPr>
          <w:rFonts w:ascii="Segoe UI" w:hAnsi="Segoe UI" w:cs="Segoe UI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421"/>
        <w:gridCol w:w="5185"/>
      </w:tblGrid>
      <w:tr w:rsidR="00D00958" w:rsidRPr="00D00958" w14:paraId="26CD124C" w14:textId="77777777">
        <w:trPr>
          <w:trHeight w:val="479"/>
        </w:trPr>
        <w:tc>
          <w:tcPr>
            <w:tcW w:w="4421" w:type="dxa"/>
          </w:tcPr>
          <w:p w14:paraId="6C3643D5" w14:textId="77777777" w:rsidR="00D00958" w:rsidRPr="00D00958" w:rsidRDefault="00D00958" w:rsidP="00D00958">
            <w:pPr>
              <w:pStyle w:val="ListParagraph"/>
              <w:numPr>
                <w:ilvl w:val="0"/>
                <w:numId w:val="16"/>
              </w:numPr>
              <w:rPr>
                <w:rFonts w:ascii="Segoe UI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IBIRANGA USABA</w:t>
            </w:r>
          </w:p>
        </w:tc>
        <w:tc>
          <w:tcPr>
            <w:tcW w:w="5185" w:type="dxa"/>
          </w:tcPr>
          <w:p w14:paraId="78D537DD" w14:textId="77777777" w:rsidR="00D00958" w:rsidRPr="00D00958" w:rsidRDefault="00D00958">
            <w:pPr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IBISOBANURO</w:t>
            </w:r>
          </w:p>
        </w:tc>
      </w:tr>
      <w:tr w:rsidR="00D00958" w:rsidRPr="00D00958" w14:paraId="63C7B977" w14:textId="77777777">
        <w:trPr>
          <w:trHeight w:val="778"/>
        </w:trPr>
        <w:tc>
          <w:tcPr>
            <w:tcW w:w="4421" w:type="dxa"/>
          </w:tcPr>
          <w:p w14:paraId="2443AE93" w14:textId="77777777" w:rsidR="00D00958" w:rsidRPr="00D00958" w:rsidRDefault="00D00958">
            <w:pPr>
              <w:spacing w:line="0" w:lineRule="atLeast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1.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Amazina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yose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y’Usaba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Umuntu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giti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cye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Ikigo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Sosiyete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Koperative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Umuryango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  <w:tc>
          <w:tcPr>
            <w:tcW w:w="5185" w:type="dxa"/>
          </w:tcPr>
          <w:p w14:paraId="538D0362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</w:tc>
      </w:tr>
      <w:tr w:rsidR="00D00958" w:rsidRPr="00D00958" w14:paraId="6C54CD95" w14:textId="77777777">
        <w:trPr>
          <w:trHeight w:val="988"/>
        </w:trPr>
        <w:tc>
          <w:tcPr>
            <w:tcW w:w="4421" w:type="dxa"/>
          </w:tcPr>
          <w:p w14:paraId="0022F588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2.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Icyiciro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cy’Usaba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Umuntu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giti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Sosiyete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y’ubucuruzi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Koperative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Umuryango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Ikigo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ikindi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Sobanura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5185" w:type="dxa"/>
          </w:tcPr>
          <w:p w14:paraId="58321A14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  <w:p w14:paraId="151F4989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</w:tc>
      </w:tr>
      <w:tr w:rsidR="00D00958" w:rsidRPr="00D00958" w14:paraId="5D02F8EC" w14:textId="77777777">
        <w:trPr>
          <w:trHeight w:val="768"/>
        </w:trPr>
        <w:tc>
          <w:tcPr>
            <w:tcW w:w="4421" w:type="dxa"/>
          </w:tcPr>
          <w:p w14:paraId="0C5FAB8B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3.Uhagarariye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Sosiyete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y’ubucuruzi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Koperative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Umuryango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Ikigo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5185" w:type="dxa"/>
          </w:tcPr>
          <w:p w14:paraId="4D44A1E0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</w:tc>
      </w:tr>
      <w:tr w:rsidR="00D00958" w:rsidRPr="00D00958" w14:paraId="790B9C0E" w14:textId="77777777">
        <w:trPr>
          <w:trHeight w:val="1906"/>
        </w:trPr>
        <w:tc>
          <w:tcPr>
            <w:tcW w:w="4421" w:type="dxa"/>
          </w:tcPr>
          <w:p w14:paraId="56145AD0" w14:textId="77777777" w:rsidR="00D00958" w:rsidRPr="00D00958" w:rsidRDefault="00D00958">
            <w:pPr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4.Ibyangombwa:</w:t>
            </w:r>
          </w:p>
          <w:p w14:paraId="65ECB8AC" w14:textId="77777777" w:rsidR="00D00958" w:rsidRPr="00D00958" w:rsidRDefault="00D00958">
            <w:pPr>
              <w:spacing w:after="240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-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Umuntu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giti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: Kopi y’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Indangamuntu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/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Pasiporo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  <w:p w14:paraId="6CAD9031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- Kuri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Sosiyete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y’ubucuruzi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Koperative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Umuryango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cyangwa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Ikigo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: Kopi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y'Icyemezo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kwiyandikisha</w:t>
            </w:r>
            <w:proofErr w:type="spellEnd"/>
          </w:p>
          <w:p w14:paraId="457599E4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185" w:type="dxa"/>
          </w:tcPr>
          <w:p w14:paraId="4B9D9FE3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</w:tc>
      </w:tr>
      <w:tr w:rsidR="00D00958" w:rsidRPr="00D00958" w14:paraId="717E7D8C" w14:textId="77777777">
        <w:trPr>
          <w:trHeight w:val="988"/>
        </w:trPr>
        <w:tc>
          <w:tcPr>
            <w:tcW w:w="4421" w:type="dxa"/>
          </w:tcPr>
          <w:p w14:paraId="4D6EC80F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5. Aho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akorera</w:t>
            </w:r>
            <w:proofErr w:type="spellEnd"/>
            <w:r w:rsidRPr="00D00958">
              <w:rPr>
                <w:rFonts w:ascii="Segoe UI" w:hAnsi="Segoe UI" w:cs="Segoe UI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</w:rPr>
              <w:t>Intara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Akarere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Umurenge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Akagari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Umudugudu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5185" w:type="dxa"/>
          </w:tcPr>
          <w:p w14:paraId="2DFDD4C5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  <w:p w14:paraId="7DD863ED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</w:tc>
      </w:tr>
      <w:tr w:rsidR="00D00958" w:rsidRPr="00D00958" w14:paraId="2CBEEABA" w14:textId="77777777">
        <w:trPr>
          <w:trHeight w:val="800"/>
        </w:trPr>
        <w:tc>
          <w:tcPr>
            <w:tcW w:w="4421" w:type="dxa"/>
          </w:tcPr>
          <w:p w14:paraId="1CA346D8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6.</w:t>
            </w:r>
            <w:r w:rsidRPr="00D00958">
              <w:rPr>
                <w:rFonts w:ascii="Segoe UI" w:hAnsi="Segoe UI" w:cs="Segoe UI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</w:rPr>
              <w:t>Nomero</w:t>
            </w:r>
            <w:proofErr w:type="spellEnd"/>
            <w:r w:rsidRPr="00D00958">
              <w:rPr>
                <w:rFonts w:ascii="Segoe UI" w:hAnsi="Segoe UI" w:cs="Segoe UI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</w:rPr>
              <w:t>ya</w:t>
            </w:r>
            <w:proofErr w:type="spellEnd"/>
            <w:r w:rsidRPr="00D00958">
              <w:rPr>
                <w:rFonts w:ascii="Segoe UI" w:hAnsi="Segoe UI" w:cs="Segoe UI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Telefoni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Igendanwa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5185" w:type="dxa"/>
          </w:tcPr>
          <w:p w14:paraId="3EE17DFF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  <w:p w14:paraId="6BAB7BF2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</w:tc>
      </w:tr>
      <w:tr w:rsidR="00D00958" w:rsidRPr="00D00958" w14:paraId="5BB7F310" w14:textId="77777777">
        <w:trPr>
          <w:trHeight w:val="563"/>
        </w:trPr>
        <w:tc>
          <w:tcPr>
            <w:tcW w:w="4421" w:type="dxa"/>
          </w:tcPr>
          <w:p w14:paraId="333FA621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7.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Imeyili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(e-mail):</w:t>
            </w:r>
          </w:p>
        </w:tc>
        <w:tc>
          <w:tcPr>
            <w:tcW w:w="5185" w:type="dxa"/>
          </w:tcPr>
          <w:p w14:paraId="2BD5218C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  <w:p w14:paraId="2A74BE5E" w14:textId="77777777" w:rsidR="00D00958" w:rsidRPr="00D00958" w:rsidRDefault="00D00958">
            <w:pPr>
              <w:jc w:val="center"/>
              <w:rPr>
                <w:rFonts w:ascii="Segoe UI" w:hAnsi="Segoe UI" w:cs="Segoe UI"/>
              </w:rPr>
            </w:pPr>
          </w:p>
        </w:tc>
      </w:tr>
      <w:tr w:rsidR="00D00958" w:rsidRPr="00D00958" w14:paraId="73D979A1" w14:textId="77777777">
        <w:trPr>
          <w:trHeight w:val="416"/>
        </w:trPr>
        <w:tc>
          <w:tcPr>
            <w:tcW w:w="4421" w:type="dxa"/>
            <w:vAlign w:val="center"/>
          </w:tcPr>
          <w:p w14:paraId="3AF4A1A0" w14:textId="77777777" w:rsidR="00D00958" w:rsidRPr="00D00958" w:rsidRDefault="00D00958" w:rsidP="00D00958">
            <w:pPr>
              <w:pStyle w:val="ListParagraph"/>
              <w:numPr>
                <w:ilvl w:val="0"/>
                <w:numId w:val="16"/>
              </w:numPr>
              <w:rPr>
                <w:rFonts w:ascii="Segoe UI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ISOKO Y’AMAZI</w:t>
            </w:r>
          </w:p>
        </w:tc>
        <w:tc>
          <w:tcPr>
            <w:tcW w:w="5185" w:type="dxa"/>
            <w:vAlign w:val="center"/>
          </w:tcPr>
          <w:p w14:paraId="55E957C8" w14:textId="77777777" w:rsidR="00D00958" w:rsidRPr="00D00958" w:rsidRDefault="00D00958">
            <w:pPr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IBISOBANURO</w:t>
            </w:r>
          </w:p>
        </w:tc>
      </w:tr>
      <w:tr w:rsidR="00D00958" w:rsidRPr="00D00958" w14:paraId="63827773" w14:textId="77777777">
        <w:trPr>
          <w:trHeight w:val="3268"/>
        </w:trPr>
        <w:tc>
          <w:tcPr>
            <w:tcW w:w="4421" w:type="dxa"/>
          </w:tcPr>
          <w:p w14:paraId="791C1DDB" w14:textId="77777777" w:rsidR="00D00958" w:rsidRPr="00D00958" w:rsidRDefault="00D00958">
            <w:pPr>
              <w:spacing w:line="360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lastRenderedPageBreak/>
              <w:t>Hitamo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isoko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y’aho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azafatirwa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cyangwa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ubwoko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bw’amazi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yirundiye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hamwe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asabirwa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imbago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Ubworozi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5185" w:type="dxa"/>
          </w:tcPr>
          <w:p w14:paraId="46B24AE0" w14:textId="77777777" w:rsidR="00D00958" w:rsidRPr="00D00958" w:rsidRDefault="00D00958">
            <w:pPr>
              <w:tabs>
                <w:tab w:val="left" w:pos="626"/>
                <w:tab w:val="left" w:pos="2993"/>
              </w:tabs>
              <w:spacing w:before="240" w:after="240"/>
              <w:ind w:left="687"/>
              <w:jc w:val="both"/>
              <w:rPr>
                <w:rFonts w:ascii="Segoe UI" w:eastAsia="Times New Roman" w:hAnsi="Segoe UI" w:cs="Segoe UI"/>
                <w:sz w:val="24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ED6A3C" wp14:editId="1F11603B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431800</wp:posOffset>
                      </wp:positionV>
                      <wp:extent cx="262255" cy="238125"/>
                      <wp:effectExtent l="0" t="0" r="4445" b="952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89DA2" id="Rectangle 7" o:spid="_x0000_s1026" style="position:absolute;margin-left:7.6pt;margin-top:34pt;width:20.6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A58881" wp14:editId="0172AB3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89535</wp:posOffset>
                      </wp:positionV>
                      <wp:extent cx="262255" cy="238125"/>
                      <wp:effectExtent l="0" t="0" r="4445" b="952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5AFAF" id="Rectangle 33" o:spid="_x0000_s1026" style="position:absolute;margin-left:7.3pt;margin-top:7.05pt;width:20.6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Ikiyaga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                           </w:t>
            </w:r>
          </w:p>
          <w:p w14:paraId="40EF5801" w14:textId="77777777" w:rsidR="00D00958" w:rsidRPr="00D00958" w:rsidRDefault="00D00958">
            <w:pPr>
              <w:tabs>
                <w:tab w:val="left" w:pos="626"/>
                <w:tab w:val="left" w:pos="2943"/>
              </w:tabs>
              <w:spacing w:after="240"/>
              <w:ind w:left="687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1FE5B4" wp14:editId="0DBBFA1E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278765</wp:posOffset>
                      </wp:positionV>
                      <wp:extent cx="262255" cy="238125"/>
                      <wp:effectExtent l="0" t="0" r="4445" b="952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95D8B" id="Rectangle 34" o:spid="_x0000_s1026" style="position:absolute;margin-left:7pt;margin-top:21.95pt;width:20.6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eastAsia="Times New Roman" w:hAnsi="Segoe UI" w:cs="Segoe UI"/>
                <w:sz w:val="24"/>
              </w:rPr>
              <w:t>Isoko</w:t>
            </w:r>
          </w:p>
          <w:p w14:paraId="390FF608" w14:textId="77777777" w:rsidR="00D00958" w:rsidRPr="00D00958" w:rsidRDefault="00D00958">
            <w:pPr>
              <w:tabs>
                <w:tab w:val="left" w:pos="626"/>
                <w:tab w:val="left" w:pos="2943"/>
              </w:tabs>
              <w:spacing w:after="240"/>
              <w:ind w:left="687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771A10" wp14:editId="172FD31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278765</wp:posOffset>
                      </wp:positionV>
                      <wp:extent cx="285750" cy="238125"/>
                      <wp:effectExtent l="0" t="0" r="0" b="952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1ED5" id="Rectangle 25" o:spid="_x0000_s1026" style="position:absolute;margin-left:6.35pt;margin-top:21.95pt;width:22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Umugezi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ab/>
            </w:r>
          </w:p>
          <w:p w14:paraId="345E5850" w14:textId="77777777" w:rsidR="00D00958" w:rsidRPr="00D00958" w:rsidRDefault="00D00958">
            <w:pPr>
              <w:tabs>
                <w:tab w:val="left" w:pos="626"/>
                <w:tab w:val="left" w:pos="2943"/>
              </w:tabs>
              <w:spacing w:after="240"/>
              <w:ind w:left="687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C29BA3" wp14:editId="64D9741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260985</wp:posOffset>
                      </wp:positionV>
                      <wp:extent cx="286385" cy="238760"/>
                      <wp:effectExtent l="0" t="0" r="0" b="889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6385" cy="238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CB2C3" id="Rectangle 26" o:spid="_x0000_s1026" style="position:absolute;margin-left:6.35pt;margin-top:20.55pt;width:22.55pt;height:1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" fillcolor="window" strokecolor="windowText" strokeweight="2pt">
                      <v:path arrowok="t"/>
                    </v:rect>
                  </w:pict>
                </mc:Fallback>
              </mc:AlternateConten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Urugomero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rw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’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                  </w:t>
            </w:r>
          </w:p>
          <w:p w14:paraId="226ED2E0" w14:textId="77777777" w:rsidR="00D00958" w:rsidRPr="00D00958" w:rsidRDefault="00D00958">
            <w:pPr>
              <w:tabs>
                <w:tab w:val="left" w:pos="3206"/>
              </w:tabs>
              <w:spacing w:after="240"/>
              <w:ind w:left="687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Nayikondo</w:t>
            </w:r>
            <w:proofErr w:type="spellEnd"/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484359" wp14:editId="404C536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253365</wp:posOffset>
                      </wp:positionV>
                      <wp:extent cx="294005" cy="238125"/>
                      <wp:effectExtent l="0" t="0" r="0" b="952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40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570D7" id="Rectangle 30" o:spid="_x0000_s1026" style="position:absolute;margin-left:5.7pt;margin-top:19.95pt;width:23.1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  <w:p w14:paraId="109C9EBD" w14:textId="77777777" w:rsidR="00D00958" w:rsidRPr="00D00958" w:rsidRDefault="00D00958">
            <w:pPr>
              <w:tabs>
                <w:tab w:val="left" w:pos="3206"/>
              </w:tabs>
              <w:spacing w:after="240"/>
              <w:ind w:left="687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Ibindi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sobanura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</w:tr>
      <w:tr w:rsidR="00D00958" w:rsidRPr="00D00958" w14:paraId="1E0FB4FE" w14:textId="77777777">
        <w:tc>
          <w:tcPr>
            <w:tcW w:w="4421" w:type="dxa"/>
          </w:tcPr>
          <w:p w14:paraId="1F2D58DC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Izina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ry’isoko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  <w:tc>
          <w:tcPr>
            <w:tcW w:w="5185" w:type="dxa"/>
          </w:tcPr>
          <w:p w14:paraId="29B6C0D9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  <w:p w14:paraId="6310FEE6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  <w:tr w:rsidR="00D00958" w:rsidRPr="00D00958" w14:paraId="4244D9E9" w14:textId="77777777">
        <w:tc>
          <w:tcPr>
            <w:tcW w:w="4421" w:type="dxa"/>
          </w:tcPr>
          <w:p w14:paraId="5B9F3C47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Umugezi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yirohamo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  <w:tc>
          <w:tcPr>
            <w:tcW w:w="5185" w:type="dxa"/>
          </w:tcPr>
          <w:p w14:paraId="06D85EFE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  <w:p w14:paraId="35C0D8AB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  <w:tr w:rsidR="00D00958" w:rsidRPr="00D00958" w14:paraId="519F9451" w14:textId="77777777">
        <w:tc>
          <w:tcPr>
            <w:tcW w:w="4421" w:type="dxa"/>
          </w:tcPr>
          <w:p w14:paraId="6668858D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Aho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isoko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iherereye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aho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azafatirwa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Intara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Akarere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Umurenge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Akagari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Umudugudu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5185" w:type="dxa"/>
          </w:tcPr>
          <w:p w14:paraId="52D85E1E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  <w:tr w:rsidR="00D00958" w:rsidRPr="00D00958" w14:paraId="529DFC37" w14:textId="77777777">
        <w:tc>
          <w:tcPr>
            <w:tcW w:w="4421" w:type="dxa"/>
          </w:tcPr>
          <w:p w14:paraId="7209C515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Amarekezo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(coordinates)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y’aho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azafatirwa</w:t>
            </w:r>
            <w:proofErr w:type="spellEnd"/>
          </w:p>
          <w:p w14:paraId="7BDAB8C7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185" w:type="dxa"/>
          </w:tcPr>
          <w:p w14:paraId="10EF97C4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  <w:tr w:rsidR="00D00958" w:rsidRPr="00D00958" w14:paraId="4BBD3D96" w14:textId="77777777">
        <w:trPr>
          <w:trHeight w:val="1607"/>
        </w:trPr>
        <w:tc>
          <w:tcPr>
            <w:tcW w:w="4421" w:type="dxa"/>
          </w:tcPr>
          <w:p w14:paraId="11E1A4CC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Iboneka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ry’ amazi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kw’isoko</w:t>
            </w:r>
            <w:proofErr w:type="spellEnd"/>
          </w:p>
          <w:p w14:paraId="187BDF48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  <w:p w14:paraId="63319755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185" w:type="dxa"/>
          </w:tcPr>
          <w:p w14:paraId="00879158" w14:textId="77777777" w:rsidR="00D00958" w:rsidRPr="00D00958" w:rsidRDefault="00D00958">
            <w:pPr>
              <w:tabs>
                <w:tab w:val="left" w:pos="751"/>
              </w:tabs>
              <w:jc w:val="both"/>
              <w:rPr>
                <w:rFonts w:ascii="Segoe UI" w:hAnsi="Segoe UI" w:cs="Segoe UI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282E05" wp14:editId="7D5A5AB4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108585</wp:posOffset>
                      </wp:positionV>
                      <wp:extent cx="287020" cy="198755"/>
                      <wp:effectExtent l="0" t="0" r="17780" b="1079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020" cy="19875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82CFE" id="Rectangle 22" o:spid="_x0000_s1026" style="position:absolute;margin-left:7.25pt;margin-top:8.55pt;width:22.6pt;height:1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" fillcolor="white [3201]" strokeweight="1.5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</w:rPr>
              <w:tab/>
            </w:r>
          </w:p>
          <w:p w14:paraId="6BDF7AF0" w14:textId="77777777" w:rsidR="00D00958" w:rsidRPr="00D00958" w:rsidRDefault="00D00958">
            <w:pPr>
              <w:tabs>
                <w:tab w:val="left" w:pos="751"/>
              </w:tabs>
              <w:jc w:val="both"/>
              <w:rPr>
                <w:rFonts w:ascii="Segoe UI" w:hAnsi="Segoe UI" w:cs="Segoe UI"/>
              </w:rPr>
            </w:pPr>
            <w:r w:rsidRPr="00D00958">
              <w:rPr>
                <w:rFonts w:ascii="Segoe UI" w:hAnsi="Segoe UI" w:cs="Segoe UI"/>
              </w:rPr>
              <w:t xml:space="preserve">              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Amazi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ahoraho</w:t>
            </w:r>
            <w:proofErr w:type="spellEnd"/>
          </w:p>
          <w:p w14:paraId="777C3C33" w14:textId="77777777" w:rsidR="00D00958" w:rsidRPr="00D00958" w:rsidRDefault="00D00958">
            <w:pPr>
              <w:tabs>
                <w:tab w:val="left" w:pos="751"/>
              </w:tabs>
              <w:jc w:val="both"/>
              <w:rPr>
                <w:rFonts w:ascii="Segoe UI" w:hAnsi="Segoe UI" w:cs="Segoe UI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8DC358" wp14:editId="208C09A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130810</wp:posOffset>
                      </wp:positionV>
                      <wp:extent cx="286385" cy="198755"/>
                      <wp:effectExtent l="0" t="0" r="0" b="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6385" cy="198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FEA24" id="Rectangle 23" o:spid="_x0000_s1026" style="position:absolute;margin-left:7.3pt;margin-top:10.3pt;width:22.55pt;height:1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  <w:p w14:paraId="741E755F" w14:textId="77777777" w:rsidR="00D00958" w:rsidRPr="00D00958" w:rsidRDefault="00D00958">
            <w:pPr>
              <w:tabs>
                <w:tab w:val="left" w:pos="751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            Amazi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akunda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gukama</w:t>
            </w:r>
            <w:proofErr w:type="spellEnd"/>
          </w:p>
          <w:p w14:paraId="4F89BFA9" w14:textId="77777777" w:rsidR="00D00958" w:rsidRPr="00D00958" w:rsidRDefault="00D00958">
            <w:pPr>
              <w:tabs>
                <w:tab w:val="left" w:pos="751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5AD064" wp14:editId="31F950D0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116840</wp:posOffset>
                      </wp:positionV>
                      <wp:extent cx="287020" cy="198755"/>
                      <wp:effectExtent l="0" t="0" r="0" b="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020" cy="1987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3ABF" id="Rectangle 24" o:spid="_x0000_s1026" style="position:absolute;margin-left:7.25pt;margin-top:9.2pt;width:22.6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  <w:p w14:paraId="728AA3DD" w14:textId="77777777" w:rsidR="00D00958" w:rsidRPr="00D00958" w:rsidRDefault="00D00958">
            <w:pPr>
              <w:ind w:firstLine="720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Amazi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akama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bihe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bizwi</w:t>
            </w:r>
            <w:proofErr w:type="spellEnd"/>
          </w:p>
        </w:tc>
      </w:tr>
    </w:tbl>
    <w:p w14:paraId="35F07756" w14:textId="77777777" w:rsidR="00D00958" w:rsidRPr="00D00958" w:rsidRDefault="00D00958" w:rsidP="00D00958">
      <w:pPr>
        <w:jc w:val="both"/>
        <w:rPr>
          <w:rFonts w:ascii="Segoe UI" w:hAnsi="Segoe UI" w:cs="Segoe UI"/>
        </w:rPr>
      </w:pPr>
    </w:p>
    <w:p w14:paraId="651F01E5" w14:textId="77777777" w:rsidR="00D00958" w:rsidRPr="00D00958" w:rsidRDefault="00D00958" w:rsidP="00D00958">
      <w:pPr>
        <w:jc w:val="both"/>
        <w:rPr>
          <w:rFonts w:ascii="Segoe UI" w:hAnsi="Segoe UI" w:cs="Segoe UI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694"/>
        <w:gridCol w:w="1389"/>
        <w:gridCol w:w="1460"/>
        <w:gridCol w:w="22"/>
        <w:gridCol w:w="1660"/>
        <w:gridCol w:w="2409"/>
      </w:tblGrid>
      <w:tr w:rsidR="00D00958" w:rsidRPr="00D00958" w14:paraId="0700060B" w14:textId="77777777">
        <w:tc>
          <w:tcPr>
            <w:tcW w:w="9634" w:type="dxa"/>
            <w:gridSpan w:val="6"/>
            <w:vAlign w:val="center"/>
          </w:tcPr>
          <w:p w14:paraId="71989E5B" w14:textId="77777777" w:rsidR="00D00958" w:rsidRPr="00D00958" w:rsidRDefault="00D00958" w:rsidP="00D00958">
            <w:pPr>
              <w:pStyle w:val="ListParagraph"/>
              <w:numPr>
                <w:ilvl w:val="0"/>
                <w:numId w:val="16"/>
              </w:numPr>
              <w:spacing w:after="240"/>
              <w:rPr>
                <w:rFonts w:ascii="Segoe UI" w:hAnsi="Segoe UI" w:cs="Segoe UI"/>
                <w:b/>
              </w:rPr>
            </w:pPr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ICYO AMAZI AGAMIJWE GUKORESHWA</w:t>
            </w:r>
          </w:p>
        </w:tc>
      </w:tr>
      <w:tr w:rsidR="00D00958" w:rsidRPr="00D00958" w14:paraId="58651FC8" w14:textId="77777777">
        <w:trPr>
          <w:trHeight w:val="3428"/>
        </w:trPr>
        <w:tc>
          <w:tcPr>
            <w:tcW w:w="2827" w:type="dxa"/>
          </w:tcPr>
          <w:p w14:paraId="26F48693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Hitamo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nibura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igikorwa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kimwe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(1)</w:t>
            </w:r>
          </w:p>
          <w:p w14:paraId="0DDB802F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  <w:p w14:paraId="38D14931" w14:textId="77777777" w:rsidR="00D00958" w:rsidRPr="00D00958" w:rsidRDefault="00D00958">
            <w:pPr>
              <w:pStyle w:val="HTMLPreformatted"/>
              <w:shd w:val="clear" w:color="auto" w:fill="F8F9FA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6807" w:type="dxa"/>
            <w:gridSpan w:val="5"/>
          </w:tcPr>
          <w:p w14:paraId="4FF1A688" w14:textId="77777777" w:rsidR="00D00958" w:rsidRPr="00D00958" w:rsidRDefault="00D00958">
            <w:pPr>
              <w:tabs>
                <w:tab w:val="left" w:pos="776"/>
                <w:tab w:val="left" w:pos="3231"/>
              </w:tabs>
              <w:spacing w:before="240"/>
              <w:ind w:left="501" w:right="-138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9E1627" wp14:editId="7FC4A0CB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107315</wp:posOffset>
                      </wp:positionV>
                      <wp:extent cx="285750" cy="238125"/>
                      <wp:effectExtent l="0" t="0" r="0" b="952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FF5C4" id="Rectangle 18" o:spid="_x0000_s1026" style="position:absolute;margin-left:155.85pt;margin-top:8.45pt;width:22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5988A7" wp14:editId="03B935E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98425</wp:posOffset>
                      </wp:positionV>
                      <wp:extent cx="286385" cy="238760"/>
                      <wp:effectExtent l="0" t="0" r="18415" b="2794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6385" cy="23876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260F2" id="Rectangle 11" o:spid="_x0000_s1026" style="position:absolute;margin-left:-1.2pt;margin-top:7.75pt;width:22.5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" fillcolor="white [3201]" strokeweight="1.5pt">
                      <v:path arrowok="t"/>
                    </v:rect>
                  </w:pict>
                </mc:Fallback>
              </mc:AlternateConten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Kuhira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                                           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Ubucukuzi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bw’amabuye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y’agaciro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 </w:t>
            </w:r>
          </w:p>
          <w:p w14:paraId="048E7F0F" w14:textId="77777777" w:rsidR="00D00958" w:rsidRPr="00D00958" w:rsidRDefault="00D00958">
            <w:pPr>
              <w:tabs>
                <w:tab w:val="left" w:pos="776"/>
                <w:tab w:val="left" w:pos="3231"/>
              </w:tabs>
              <w:ind w:left="501" w:hanging="2934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AB825A" wp14:editId="70B47050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100965</wp:posOffset>
                      </wp:positionV>
                      <wp:extent cx="285750" cy="238125"/>
                      <wp:effectExtent l="0" t="0" r="0" b="952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8683F" id="Rectangle 19" o:spid="_x0000_s1026" style="position:absolute;margin-left:156.55pt;margin-top:7.95pt;width:22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45A10D" wp14:editId="6B40507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130175</wp:posOffset>
                      </wp:positionV>
                      <wp:extent cx="286385" cy="238760"/>
                      <wp:effectExtent l="0" t="0" r="0" b="889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6385" cy="238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6FD28" id="Rectangle 15" o:spid="_x0000_s1026" style="position:absolute;margin-left:-1.3pt;margin-top:10.25pt;width:22.5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   </w:t>
            </w:r>
          </w:p>
          <w:p w14:paraId="69AD1925" w14:textId="77777777" w:rsidR="00D00958" w:rsidRPr="00D00958" w:rsidRDefault="00D00958">
            <w:pPr>
              <w:tabs>
                <w:tab w:val="center" w:pos="2857"/>
              </w:tabs>
              <w:ind w:left="501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Inganda</w:t>
            </w:r>
            <w:proofErr w:type="spellEnd"/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w:t xml:space="preserve"> </w:t>
            </w: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w:tab/>
              <w:t xml:space="preserve">                                           Ubworozi bwo mu mazi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        </w:t>
            </w:r>
          </w:p>
          <w:p w14:paraId="30AA9136" w14:textId="77777777" w:rsidR="00D00958" w:rsidRPr="00D00958" w:rsidRDefault="00D00958">
            <w:pPr>
              <w:ind w:left="501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5B5F17" wp14:editId="555BAD07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103505</wp:posOffset>
                      </wp:positionV>
                      <wp:extent cx="285750" cy="238125"/>
                      <wp:effectExtent l="0" t="0" r="0" b="952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1D6FF" id="Rectangle 20" o:spid="_x0000_s1026" style="position:absolute;margin-left:156.65pt;margin-top:8.15pt;width:22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09BDCF" wp14:editId="45C386F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131445</wp:posOffset>
                      </wp:positionV>
                      <wp:extent cx="285750" cy="238125"/>
                      <wp:effectExtent l="0" t="0" r="0" b="952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ADCD3" id="Rectangle 16" o:spid="_x0000_s1026" style="position:absolute;margin-left:-1.3pt;margin-top:10.35pt;width:22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  <w:p w14:paraId="1A918642" w14:textId="77777777" w:rsidR="00D00958" w:rsidRPr="00D00958" w:rsidRDefault="00D00958">
            <w:pPr>
              <w:tabs>
                <w:tab w:val="center" w:pos="2857"/>
              </w:tabs>
              <w:ind w:left="501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Gusaranganya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ab/>
              <w:t xml:space="preserve">                       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Gutanga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amashanyarazi</w:t>
            </w:r>
            <w:proofErr w:type="spellEnd"/>
          </w:p>
          <w:p w14:paraId="5BD849F2" w14:textId="77777777" w:rsidR="00D00958" w:rsidRPr="00D00958" w:rsidRDefault="00D00958">
            <w:pPr>
              <w:ind w:left="501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1E7B1D" wp14:editId="2165F442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90805</wp:posOffset>
                      </wp:positionV>
                      <wp:extent cx="285750" cy="238125"/>
                      <wp:effectExtent l="0" t="0" r="0" b="952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CD74F" id="Rectangle 21" o:spid="_x0000_s1026" style="position:absolute;margin-left:156.15pt;margin-top:7.15pt;width:22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585108" wp14:editId="5A297D9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142240</wp:posOffset>
                      </wp:positionV>
                      <wp:extent cx="285750" cy="238125"/>
                      <wp:effectExtent l="0" t="0" r="0" b="952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BAADC" id="Rectangle 6" o:spid="_x0000_s1026" style="position:absolute;margin-left:-.6pt;margin-top:11.2pt;width:22.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  <w:p w14:paraId="1399BD0E" w14:textId="77777777" w:rsidR="00D00958" w:rsidRPr="00D00958" w:rsidRDefault="00D00958">
            <w:pPr>
              <w:ind w:left="501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Kubaka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urugomero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                        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Kuronga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kawa</w:t>
            </w:r>
          </w:p>
          <w:p w14:paraId="0BF68A65" w14:textId="77777777" w:rsidR="00D00958" w:rsidRPr="00D00958" w:rsidRDefault="00D00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ind w:left="501"/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</w:pP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4C2FF78" wp14:editId="47CF3F43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109855</wp:posOffset>
                      </wp:positionV>
                      <wp:extent cx="285750" cy="238125"/>
                      <wp:effectExtent l="0" t="0" r="0" b="952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D4092" id="Rectangle 5" o:spid="_x0000_s1026" style="position:absolute;margin-left:156.2pt;margin-top:8.65pt;width:22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4BACEAB" wp14:editId="3D97747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147955</wp:posOffset>
                      </wp:positionV>
                      <wp:extent cx="285750" cy="238125"/>
                      <wp:effectExtent l="0" t="0" r="0" b="952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A5F11" id="Rectangle 4" o:spid="_x0000_s1026" style="position:absolute;margin-left:-1.15pt;margin-top:11.65pt;width:22.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" fillcolor="window" strokecolor="windowText" strokeweight="2pt">
                      <v:path arrowok="t"/>
                    </v:rect>
                  </w:pict>
                </mc:Fallback>
              </mc:AlternateContent>
            </w:r>
            <w:proofErr w:type="spellStart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>Ibikorwa</w:t>
            </w:r>
            <w:proofErr w:type="spellEnd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>byo</w:t>
            </w:r>
            <w:proofErr w:type="spellEnd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>kwidagadura</w:t>
            </w:r>
            <w:proofErr w:type="spellEnd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 xml:space="preserve">              </w:t>
            </w:r>
            <w:proofErr w:type="spellStart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>Inzira</w:t>
            </w:r>
            <w:proofErr w:type="spellEnd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 xml:space="preserve"> zo mu </w:t>
            </w:r>
            <w:proofErr w:type="spellStart"/>
            <w:r w:rsidRPr="00D00958">
              <w:rPr>
                <w:rFonts w:ascii="Segoe UI" w:eastAsia="Times New Roman" w:hAnsi="Segoe UI" w:cs="Segoe UI"/>
                <w:color w:val="202124"/>
                <w:sz w:val="22"/>
                <w:szCs w:val="22"/>
                <w:lang w:val="en-GB" w:eastAsia="en-GB"/>
              </w:rPr>
              <w:t>mazi</w:t>
            </w:r>
            <w:proofErr w:type="spellEnd"/>
          </w:p>
          <w:p w14:paraId="0C280309" w14:textId="77777777" w:rsidR="00D00958" w:rsidRPr="00D00958" w:rsidRDefault="00D00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ind w:left="501"/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5B4334" wp14:editId="262E238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132715</wp:posOffset>
                      </wp:positionV>
                      <wp:extent cx="285750" cy="238125"/>
                      <wp:effectExtent l="0" t="0" r="0" b="952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0C080" id="Rectangle 3" o:spid="_x0000_s1026" style="position:absolute;margin-left:-.7pt;margin-top:10.45pt;width:22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>Kubaka</w:t>
            </w:r>
            <w:proofErr w:type="spellEnd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>ibikorwa</w:t>
            </w:r>
            <w:proofErr w:type="spellEnd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>remezo</w:t>
            </w:r>
            <w:proofErr w:type="spellEnd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>ku</w:t>
            </w:r>
            <w:proofErr w:type="spellEnd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>nkombe</w:t>
            </w:r>
            <w:proofErr w:type="spellEnd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 xml:space="preserve">, mu </w:t>
            </w:r>
            <w:proofErr w:type="spellStart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>nzuzi</w:t>
            </w:r>
            <w:proofErr w:type="spellEnd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>cyangwa</w:t>
            </w:r>
            <w:proofErr w:type="spellEnd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Style w:val="y2iqfc"/>
                <w:rFonts w:ascii="Segoe UI" w:hAnsi="Segoe UI" w:cs="Segoe UI"/>
                <w:color w:val="202124"/>
                <w:sz w:val="22"/>
                <w:szCs w:val="22"/>
              </w:rPr>
              <w:t>ibiyaga</w:t>
            </w:r>
            <w:proofErr w:type="spellEnd"/>
          </w:p>
          <w:p w14:paraId="7609288A" w14:textId="77777777" w:rsidR="00D00958" w:rsidRPr="00D00958" w:rsidRDefault="00D00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 w:line="540" w:lineRule="atLeast"/>
              <w:ind w:left="501"/>
              <w:rPr>
                <w:rFonts w:ascii="Segoe UI" w:eastAsia="Times New Roman" w:hAnsi="Segoe UI" w:cs="Segoe UI"/>
                <w:color w:val="202124"/>
                <w:sz w:val="22"/>
                <w:szCs w:val="24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3156215" wp14:editId="7660A56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109855</wp:posOffset>
                      </wp:positionV>
                      <wp:extent cx="285750" cy="238125"/>
                      <wp:effectExtent l="0" t="0" r="0" b="952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B0E11" id="Rectangle 17" o:spid="_x0000_s1026" style="position:absolute;margin-left:-.65pt;margin-top:8.65pt;width:22.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" fillcolor="window" strokecolor="windowText" strokeweight="2pt">
                      <v:path arrowok="t"/>
                    </v:rect>
                  </w:pict>
                </mc:Fallback>
              </mc:AlternateConten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Ibindi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Sobanura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</w:tr>
      <w:tr w:rsidR="00D00958" w:rsidRPr="00D00958" w14:paraId="4C34A576" w14:textId="77777777">
        <w:trPr>
          <w:trHeight w:val="251"/>
        </w:trPr>
        <w:tc>
          <w:tcPr>
            <w:tcW w:w="2827" w:type="dxa"/>
            <w:vMerge w:val="restart"/>
          </w:tcPr>
          <w:p w14:paraId="3A8119FE" w14:textId="77777777" w:rsidR="00D00958" w:rsidRPr="00D00958" w:rsidRDefault="00D00958">
            <w:pPr>
              <w:jc w:val="both"/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</w:pPr>
          </w:p>
          <w:p w14:paraId="05CEF30E" w14:textId="77777777" w:rsidR="00D00958" w:rsidRPr="00D00958" w:rsidRDefault="00D00958">
            <w:pPr>
              <w:jc w:val="both"/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</w:pPr>
            <w:proofErr w:type="spellStart"/>
            <w:r w:rsidRPr="00D00958"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  <w:t>Gufata</w:t>
            </w:r>
            <w:proofErr w:type="spellEnd"/>
            <w:r w:rsidRPr="00D00958"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  <w:t>:</w:t>
            </w:r>
          </w:p>
          <w:p w14:paraId="6F4F0207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agomba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gufatwa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kuri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buri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ntego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agamije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gukoreshwa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1280" w:type="dxa"/>
          </w:tcPr>
          <w:p w14:paraId="450DAB3F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  <w:p w14:paraId="386F6E86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Icyo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agamije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gukoreshwa</w:t>
            </w:r>
            <w:proofErr w:type="spellEnd"/>
          </w:p>
        </w:tc>
        <w:tc>
          <w:tcPr>
            <w:tcW w:w="1500" w:type="dxa"/>
          </w:tcPr>
          <w:p w14:paraId="25EFCDF8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  <w:p w14:paraId="7BBD5AE9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Igipimo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gutemba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/s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cyangwa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munsi</w:t>
            </w:r>
            <w:proofErr w:type="spellEnd"/>
          </w:p>
        </w:tc>
        <w:tc>
          <w:tcPr>
            <w:tcW w:w="1524" w:type="dxa"/>
            <w:gridSpan w:val="2"/>
          </w:tcPr>
          <w:p w14:paraId="2A55A936" w14:textId="77777777" w:rsidR="00D00958" w:rsidRPr="00D00958" w:rsidRDefault="00D00958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  <w:p w14:paraId="33494D2B" w14:textId="77777777" w:rsidR="00D00958" w:rsidRPr="00D00958" w:rsidRDefault="00D00958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Impuzandengo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ntarengwa</w:t>
            </w:r>
            <w:proofErr w:type="spellEnd"/>
          </w:p>
          <w:p w14:paraId="1E222837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buri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mwaka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mwaka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2503" w:type="dxa"/>
          </w:tcPr>
          <w:p w14:paraId="1F6D854C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</w:p>
          <w:p w14:paraId="479F7ABE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Uburyo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gufata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(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uburyo</w:t>
            </w:r>
            <w:proofErr w:type="spellEnd"/>
            <w:proofErr w:type="gram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kuyakurura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hakoreshejwe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ipompe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cyangwa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inzira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azanyuzwa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</w:tr>
      <w:tr w:rsidR="00D00958" w:rsidRPr="00D00958" w14:paraId="7E61B336" w14:textId="77777777">
        <w:trPr>
          <w:trHeight w:val="425"/>
        </w:trPr>
        <w:tc>
          <w:tcPr>
            <w:tcW w:w="2827" w:type="dxa"/>
            <w:vMerge/>
          </w:tcPr>
          <w:p w14:paraId="1ABC82ED" w14:textId="77777777" w:rsidR="00D00958" w:rsidRPr="00D00958" w:rsidRDefault="00D00958">
            <w:pPr>
              <w:spacing w:line="360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80" w:type="dxa"/>
          </w:tcPr>
          <w:p w14:paraId="4CF77685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1.</w:t>
            </w:r>
          </w:p>
        </w:tc>
        <w:tc>
          <w:tcPr>
            <w:tcW w:w="1500" w:type="dxa"/>
          </w:tcPr>
          <w:p w14:paraId="4C8A9D8A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1524" w:type="dxa"/>
            <w:gridSpan w:val="2"/>
          </w:tcPr>
          <w:p w14:paraId="7CCA8D12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2503" w:type="dxa"/>
          </w:tcPr>
          <w:p w14:paraId="0192F8DC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  <w:tr w:rsidR="00D00958" w:rsidRPr="00D00958" w14:paraId="3DEC3E73" w14:textId="77777777">
        <w:trPr>
          <w:trHeight w:val="417"/>
        </w:trPr>
        <w:tc>
          <w:tcPr>
            <w:tcW w:w="2827" w:type="dxa"/>
            <w:vMerge/>
          </w:tcPr>
          <w:p w14:paraId="05250DAA" w14:textId="77777777" w:rsidR="00D00958" w:rsidRPr="00D00958" w:rsidRDefault="00D00958">
            <w:pPr>
              <w:spacing w:line="360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80" w:type="dxa"/>
          </w:tcPr>
          <w:p w14:paraId="7989F91D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2.</w:t>
            </w:r>
          </w:p>
        </w:tc>
        <w:tc>
          <w:tcPr>
            <w:tcW w:w="1500" w:type="dxa"/>
          </w:tcPr>
          <w:p w14:paraId="3D26BCE1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1524" w:type="dxa"/>
            <w:gridSpan w:val="2"/>
          </w:tcPr>
          <w:p w14:paraId="1228DA95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2503" w:type="dxa"/>
          </w:tcPr>
          <w:p w14:paraId="44564D9C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  <w:tr w:rsidR="00D00958" w:rsidRPr="00D00958" w14:paraId="7AA31696" w14:textId="77777777">
        <w:trPr>
          <w:trHeight w:val="417"/>
        </w:trPr>
        <w:tc>
          <w:tcPr>
            <w:tcW w:w="2827" w:type="dxa"/>
            <w:vMerge/>
          </w:tcPr>
          <w:p w14:paraId="2B24A762" w14:textId="77777777" w:rsidR="00D00958" w:rsidRPr="00D00958" w:rsidRDefault="00D00958">
            <w:pPr>
              <w:spacing w:line="360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80" w:type="dxa"/>
          </w:tcPr>
          <w:p w14:paraId="383619C4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500" w:type="dxa"/>
          </w:tcPr>
          <w:p w14:paraId="0E8752C4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1524" w:type="dxa"/>
            <w:gridSpan w:val="2"/>
          </w:tcPr>
          <w:p w14:paraId="787EE584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2503" w:type="dxa"/>
          </w:tcPr>
          <w:p w14:paraId="373801A0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  <w:tr w:rsidR="00D00958" w:rsidRPr="00D00958" w14:paraId="5297F8BC" w14:textId="77777777">
        <w:trPr>
          <w:trHeight w:val="408"/>
        </w:trPr>
        <w:tc>
          <w:tcPr>
            <w:tcW w:w="2827" w:type="dxa"/>
          </w:tcPr>
          <w:p w14:paraId="5DA672EC" w14:textId="77777777" w:rsidR="00D00958" w:rsidRPr="00D00958" w:rsidRDefault="00D00958">
            <w:pPr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Igiteranyo</w:t>
            </w:r>
            <w:proofErr w:type="spellEnd"/>
          </w:p>
        </w:tc>
        <w:tc>
          <w:tcPr>
            <w:tcW w:w="1280" w:type="dxa"/>
          </w:tcPr>
          <w:p w14:paraId="5593C071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1518" w:type="dxa"/>
            <w:gridSpan w:val="2"/>
          </w:tcPr>
          <w:p w14:paraId="204AA0CB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1506" w:type="dxa"/>
          </w:tcPr>
          <w:p w14:paraId="6A075B3E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2503" w:type="dxa"/>
          </w:tcPr>
          <w:p w14:paraId="37444F03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  <w:tr w:rsidR="00D00958" w:rsidRPr="00D00958" w14:paraId="2F719553" w14:textId="77777777">
        <w:tc>
          <w:tcPr>
            <w:tcW w:w="2827" w:type="dxa"/>
          </w:tcPr>
          <w:p w14:paraId="2B2E2B8D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  <w:t>Imbago</w:t>
            </w:r>
            <w:proofErr w:type="spellEnd"/>
            <w:r w:rsidRPr="00D00958"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  <w:t xml:space="preserve"> zo mu </w:t>
            </w:r>
            <w:proofErr w:type="spellStart"/>
            <w:r w:rsidRPr="00D00958">
              <w:rPr>
                <w:rFonts w:ascii="Segoe UI" w:hAnsi="Segoe UI" w:cs="Segoe UI"/>
                <w:b/>
                <w:i/>
                <w:sz w:val="22"/>
                <w:szCs w:val="22"/>
                <w:u w:val="single"/>
              </w:rPr>
              <w:t>mazi</w:t>
            </w:r>
            <w:proofErr w:type="spellEnd"/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:</w:t>
            </w:r>
          </w:p>
          <w:p w14:paraId="25497F3D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y’ubuso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bw’imbago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bworozi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mazi</w:t>
            </w:r>
            <w:proofErr w:type="spellEnd"/>
          </w:p>
        </w:tc>
        <w:tc>
          <w:tcPr>
            <w:tcW w:w="6807" w:type="dxa"/>
            <w:gridSpan w:val="5"/>
          </w:tcPr>
          <w:p w14:paraId="0FA317C9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Ubuso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bwose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2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or ha):</w:t>
            </w:r>
          </w:p>
          <w:p w14:paraId="7ED43E93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46318EBA" w14:textId="77777777">
        <w:tc>
          <w:tcPr>
            <w:tcW w:w="2827" w:type="dxa"/>
          </w:tcPr>
          <w:p w14:paraId="337A57D0" w14:textId="77777777" w:rsidR="00D00958" w:rsidRPr="00D00958" w:rsidRDefault="00D00958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Igihe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uruhushya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rukenewemo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imyaka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6807" w:type="dxa"/>
            <w:gridSpan w:val="5"/>
          </w:tcPr>
          <w:p w14:paraId="7787850D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  <w:p w14:paraId="2508304C" w14:textId="77777777" w:rsidR="00D00958" w:rsidRPr="00D00958" w:rsidRDefault="00D00958">
            <w:pPr>
              <w:jc w:val="both"/>
              <w:rPr>
                <w:rFonts w:ascii="Segoe UI" w:hAnsi="Segoe UI" w:cs="Segoe UI"/>
              </w:rPr>
            </w:pPr>
          </w:p>
        </w:tc>
      </w:tr>
    </w:tbl>
    <w:p w14:paraId="763D5B78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</w:rPr>
      </w:pPr>
      <w:r w:rsidRPr="00D00958">
        <w:rPr>
          <w:rFonts w:ascii="Segoe UI" w:hAnsi="Segoe UI" w:cs="Segoe UI"/>
        </w:rPr>
        <w:tab/>
      </w:r>
    </w:p>
    <w:p w14:paraId="2AEB0BFF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00958" w:rsidRPr="00D00958" w14:paraId="7DF6212A" w14:textId="77777777">
        <w:trPr>
          <w:trHeight w:val="538"/>
        </w:trPr>
        <w:tc>
          <w:tcPr>
            <w:tcW w:w="9576" w:type="dxa"/>
            <w:gridSpan w:val="2"/>
            <w:vAlign w:val="center"/>
          </w:tcPr>
          <w:p w14:paraId="163803CA" w14:textId="77777777" w:rsidR="00D00958" w:rsidRPr="00D00958" w:rsidRDefault="00D00958" w:rsidP="00D00958">
            <w:pPr>
              <w:pStyle w:val="ListParagraph"/>
              <w:numPr>
                <w:ilvl w:val="0"/>
                <w:numId w:val="16"/>
              </w:numPr>
              <w:tabs>
                <w:tab w:val="left" w:pos="1165"/>
              </w:tabs>
              <w:rPr>
                <w:rFonts w:ascii="Segoe UI" w:hAnsi="Segoe UI" w:cs="Segoe UI"/>
                <w:b/>
                <w:sz w:val="22"/>
              </w:rPr>
            </w:pPr>
            <w:r w:rsidRPr="00D00958">
              <w:rPr>
                <w:rFonts w:ascii="Segoe UI" w:hAnsi="Segoe UI" w:cs="Segoe UI"/>
                <w:b/>
                <w:sz w:val="22"/>
              </w:rPr>
              <w:t>UBURENGANZIRA K’UMUTUNGO W’UBUTAKA BUHURIWEHO</w:t>
            </w:r>
          </w:p>
        </w:tc>
      </w:tr>
      <w:tr w:rsidR="00D00958" w:rsidRPr="00D00958" w14:paraId="28E8E345" w14:textId="77777777">
        <w:trPr>
          <w:trHeight w:val="1152"/>
        </w:trPr>
        <w:tc>
          <w:tcPr>
            <w:tcW w:w="4788" w:type="dxa"/>
          </w:tcPr>
          <w:p w14:paraId="66633EB8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Ubutaka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bwose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bw’aho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azafatirwa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akanakoreshwa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ubwawe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?</w:t>
            </w:r>
          </w:p>
          <w:p w14:paraId="0869F96E" w14:textId="77777777" w:rsidR="00D00958" w:rsidRPr="00D00958" w:rsidRDefault="00D00958">
            <w:pPr>
              <w:tabs>
                <w:tab w:val="left" w:pos="1165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788" w:type="dxa"/>
          </w:tcPr>
          <w:p w14:paraId="6492A99B" w14:textId="77777777" w:rsidR="00D00958" w:rsidRPr="00D00958" w:rsidRDefault="00D00958">
            <w:pPr>
              <w:tabs>
                <w:tab w:val="left" w:pos="776"/>
                <w:tab w:val="left" w:pos="2567"/>
              </w:tabs>
              <w:spacing w:before="240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B56DB3" wp14:editId="466F0309">
                      <wp:simplePos x="0" y="0"/>
                      <wp:positionH relativeFrom="column">
                        <wp:posOffset>127634</wp:posOffset>
                      </wp:positionH>
                      <wp:positionV relativeFrom="paragraph">
                        <wp:posOffset>88265</wp:posOffset>
                      </wp:positionV>
                      <wp:extent cx="299085" cy="233680"/>
                      <wp:effectExtent l="0" t="0" r="24765" b="1397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9085" cy="2336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E8EC4" id="Rectangle 2" o:spid="_x0000_s1026" style="position:absolute;margin-left:10.05pt;margin-top:6.95pt;width:23.5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" fillcolor="white [3201]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</w:rPr>
              <w:tab/>
            </w:r>
            <w:r w:rsidRPr="00D00958">
              <w:rPr>
                <w:rFonts w:ascii="Segoe UI" w:hAnsi="Segoe UI" w:cs="Segoe UI"/>
                <w:b/>
                <w:bCs/>
              </w:rPr>
              <w:t>Yego</w:t>
            </w:r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 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    </w:t>
            </w:r>
          </w:p>
          <w:p w14:paraId="6981856F" w14:textId="77777777" w:rsidR="00D00958" w:rsidRPr="00D00958" w:rsidRDefault="00D00958">
            <w:pPr>
              <w:tabs>
                <w:tab w:val="left" w:pos="776"/>
                <w:tab w:val="left" w:pos="2567"/>
              </w:tabs>
              <w:spacing w:before="240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46AB21" wp14:editId="4AB21DA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130810</wp:posOffset>
                      </wp:positionV>
                      <wp:extent cx="286385" cy="214630"/>
                      <wp:effectExtent l="0" t="0" r="18415" b="1397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6385" cy="2146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448F7" id="Rectangle 9" o:spid="_x0000_s1026" style="position:absolute;margin-left:10.85pt;margin-top:10.3pt;width:22.55pt;height:1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" fillcolor="white [3201]" strokeweight="2pt">
                      <v:path arrowok="t"/>
                    </v:rect>
                  </w:pict>
                </mc:Fallback>
              </mc:AlternateContent>
            </w: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     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ab/>
            </w:r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>Oya</w:t>
            </w:r>
          </w:p>
        </w:tc>
      </w:tr>
      <w:tr w:rsidR="00D00958" w:rsidRPr="00D00958" w14:paraId="6190793C" w14:textId="77777777">
        <w:tc>
          <w:tcPr>
            <w:tcW w:w="4788" w:type="dxa"/>
          </w:tcPr>
          <w:p w14:paraId="09638FC8" w14:textId="77777777" w:rsidR="00D00958" w:rsidRPr="00D00958" w:rsidRDefault="00D00958">
            <w:pPr>
              <w:tabs>
                <w:tab w:val="left" w:pos="1165"/>
              </w:tabs>
              <w:jc w:val="both"/>
              <w:rPr>
                <w:rFonts w:ascii="Segoe UI" w:hAnsi="Segoe UI" w:cs="Segoe UI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Niba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igisubizo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cyawe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ari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Oya,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ufite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uburyo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bukorohereza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kubutunga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bwanditse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cyangwa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inyandiko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y’ubwumvikane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cyangwa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amasezerano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y'ubukode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bya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nyir’ubutaka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bikwemerera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gukoresha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ubwo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butaka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?</w:t>
            </w:r>
          </w:p>
        </w:tc>
        <w:tc>
          <w:tcPr>
            <w:tcW w:w="4788" w:type="dxa"/>
            <w:vAlign w:val="center"/>
          </w:tcPr>
          <w:p w14:paraId="4B8FAA98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>Shyiraho</w:t>
            </w:r>
            <w:proofErr w:type="spellEnd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Kopi</w:t>
            </w:r>
          </w:p>
        </w:tc>
      </w:tr>
    </w:tbl>
    <w:p w14:paraId="7E87E1D6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</w:rPr>
      </w:pPr>
    </w:p>
    <w:p w14:paraId="3DEFD64A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00958" w:rsidRPr="00D00958" w14:paraId="007C7418" w14:textId="77777777">
        <w:trPr>
          <w:trHeight w:val="630"/>
        </w:trPr>
        <w:tc>
          <w:tcPr>
            <w:tcW w:w="4788" w:type="dxa"/>
          </w:tcPr>
          <w:p w14:paraId="34FC9EFD" w14:textId="77777777" w:rsidR="00D00958" w:rsidRPr="00D00958" w:rsidRDefault="00D00958" w:rsidP="00D00958">
            <w:pPr>
              <w:pStyle w:val="ListParagraph"/>
              <w:numPr>
                <w:ilvl w:val="0"/>
                <w:numId w:val="16"/>
              </w:numPr>
              <w:tabs>
                <w:tab w:val="left" w:pos="116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AMAKURU AJYANYE NO KWISHYURA</w:t>
            </w:r>
          </w:p>
        </w:tc>
        <w:tc>
          <w:tcPr>
            <w:tcW w:w="4788" w:type="dxa"/>
          </w:tcPr>
          <w:p w14:paraId="5A6C1C09" w14:textId="77777777" w:rsidR="00D00958" w:rsidRPr="00D00958" w:rsidRDefault="00D00958">
            <w:pPr>
              <w:tabs>
                <w:tab w:val="left" w:pos="1165"/>
              </w:tabs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IBISOBANURO</w:t>
            </w:r>
          </w:p>
        </w:tc>
      </w:tr>
      <w:tr w:rsidR="00D00958" w:rsidRPr="00D00958" w14:paraId="5274BB63" w14:textId="77777777" w:rsidTr="00297AEA">
        <w:trPr>
          <w:trHeight w:val="1781"/>
        </w:trPr>
        <w:tc>
          <w:tcPr>
            <w:tcW w:w="4788" w:type="dxa"/>
          </w:tcPr>
          <w:p w14:paraId="417E62A2" w14:textId="51BDAA3E" w:rsidR="00D00958" w:rsidRPr="00D00958" w:rsidRDefault="00D00958">
            <w:pPr>
              <w:tabs>
                <w:tab w:val="left" w:pos="1165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Amafaranga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gusaba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adasubizwa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angana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n’amafaranga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ibihumbi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mirongo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itatu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bitanu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(35.000)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by’amafaranga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Rwanda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yishyu</w:t>
            </w:r>
            <w:r w:rsidR="00297AEA">
              <w:rPr>
                <w:rFonts w:ascii="Segoe UI" w:hAnsi="Segoe UI" w:cs="Segoe UI"/>
                <w:sz w:val="22"/>
                <w:szCs w:val="22"/>
              </w:rPr>
              <w:t>ri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rwa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297AEA">
              <w:rPr>
                <w:rFonts w:ascii="Segoe UI" w:hAnsi="Segoe UI" w:cs="Segoe UI"/>
                <w:sz w:val="22"/>
                <w:szCs w:val="22"/>
              </w:rPr>
              <w:t>k</w:t>
            </w:r>
            <w:r w:rsidR="007166D7">
              <w:rPr>
                <w:rFonts w:ascii="Segoe UI" w:hAnsi="Segoe UI" w:cs="Segoe UI"/>
                <w:sz w:val="22"/>
                <w:szCs w:val="22"/>
              </w:rPr>
              <w:t>u</w:t>
            </w:r>
            <w:proofErr w:type="spellEnd"/>
            <w:r w:rsidR="007166D7">
              <w:rPr>
                <w:rFonts w:ascii="Segoe UI" w:hAnsi="Segoe UI" w:cs="Segoe UI"/>
                <w:sz w:val="22"/>
                <w:szCs w:val="22"/>
              </w:rPr>
              <w:t xml:space="preserve"> IREMBO</w:t>
            </w:r>
            <w:r w:rsidR="00297AEA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="00297AEA" w:rsidRPr="00297AEA">
              <w:rPr>
                <w:rFonts w:ascii="Segoe UI" w:hAnsi="Segoe UI" w:cs="Segoe UI"/>
                <w:sz w:val="22"/>
                <w:szCs w:val="22"/>
              </w:rPr>
              <w:t>unyuze</w:t>
            </w:r>
            <w:proofErr w:type="spellEnd"/>
            <w:r w:rsidR="00297AEA" w:rsidRPr="00297AEA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297AEA" w:rsidRPr="00297AEA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="00297AEA" w:rsidRPr="00297AEA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297AEA" w:rsidRPr="00297AEA">
              <w:rPr>
                <w:rFonts w:ascii="Segoe UI" w:hAnsi="Segoe UI" w:cs="Segoe UI"/>
                <w:sz w:val="22"/>
                <w:szCs w:val="22"/>
              </w:rPr>
              <w:t>rubuga</w:t>
            </w:r>
            <w:proofErr w:type="spellEnd"/>
            <w:r w:rsidR="00297AEA" w:rsidRPr="00297AEA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hyperlink r:id="rId9" w:history="1">
              <w:r w:rsidR="00297AEA" w:rsidRPr="005A496F">
                <w:rPr>
                  <w:rStyle w:val="Hyperlink"/>
                  <w:rFonts w:ascii="Segoe UI" w:hAnsi="Segoe UI" w:cs="Segoe UI"/>
                  <w:sz w:val="22"/>
                  <w:szCs w:val="22"/>
                </w:rPr>
                <w:t>https://www.waterpermit.rwb.rw/payment</w:t>
              </w:r>
            </w:hyperlink>
            <w:r w:rsidR="00297AEA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</w:p>
        </w:tc>
        <w:tc>
          <w:tcPr>
            <w:tcW w:w="4788" w:type="dxa"/>
          </w:tcPr>
          <w:p w14:paraId="289AB73F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>Shyiraho</w:t>
            </w:r>
            <w:proofErr w:type="spellEnd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 </w:t>
            </w:r>
            <w:proofErr w:type="spellStart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>icyemezo</w:t>
            </w:r>
            <w:proofErr w:type="spellEnd"/>
            <w:proofErr w:type="gramEnd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>cy’uko</w:t>
            </w:r>
            <w:proofErr w:type="spellEnd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b/>
                <w:bCs/>
                <w:sz w:val="22"/>
                <w:szCs w:val="22"/>
              </w:rPr>
              <w:t>wishyuye</w:t>
            </w:r>
            <w:proofErr w:type="spellEnd"/>
          </w:p>
        </w:tc>
      </w:tr>
    </w:tbl>
    <w:p w14:paraId="63459416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</w:rPr>
      </w:pPr>
    </w:p>
    <w:p w14:paraId="7F4F08FF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i/>
          <w:sz w:val="23"/>
        </w:rPr>
      </w:pPr>
    </w:p>
    <w:p w14:paraId="16192C41" w14:textId="77777777" w:rsidR="00D00958" w:rsidRDefault="00D00958" w:rsidP="00D00958">
      <w:pPr>
        <w:spacing w:line="0" w:lineRule="atLeast"/>
        <w:rPr>
          <w:rFonts w:ascii="Segoe UI" w:eastAsia="Times New Roman" w:hAnsi="Segoe UI" w:cs="Segoe UI"/>
          <w:i/>
          <w:sz w:val="23"/>
        </w:rPr>
      </w:pPr>
      <w:r w:rsidRPr="00D00958">
        <w:rPr>
          <w:rFonts w:ascii="Segoe UI" w:eastAsia="Times New Roman" w:hAnsi="Segoe UI" w:cs="Segoe UI"/>
          <w:b/>
          <w:i/>
          <w:sz w:val="23"/>
        </w:rPr>
        <w:t>N.B:</w:t>
      </w:r>
      <w:r w:rsidRPr="00D00958">
        <w:rPr>
          <w:rFonts w:ascii="Segoe UI" w:eastAsia="Times New Roman" w:hAnsi="Segoe UI" w:cs="Segoe UI"/>
          <w:i/>
          <w:sz w:val="23"/>
        </w:rPr>
        <w:t xml:space="preserve"> KU MUGEREKA MURAHASANGA INDI MBONERAHAMWE YIHARIYE YO KUZUZA.</w:t>
      </w:r>
    </w:p>
    <w:p w14:paraId="48306E7B" w14:textId="77777777" w:rsidR="00297AEA" w:rsidRPr="00D00958" w:rsidRDefault="00297AEA" w:rsidP="00D00958">
      <w:pPr>
        <w:spacing w:line="0" w:lineRule="atLeast"/>
        <w:rPr>
          <w:rFonts w:ascii="Segoe UI" w:eastAsia="Times New Roman" w:hAnsi="Segoe UI" w:cs="Segoe UI"/>
          <w:i/>
          <w:sz w:val="23"/>
        </w:rPr>
      </w:pPr>
    </w:p>
    <w:p w14:paraId="5DAE34AE" w14:textId="77777777" w:rsidR="00D00958" w:rsidRPr="00D00958" w:rsidRDefault="00D00958" w:rsidP="00D00958">
      <w:pPr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F27DD09" w14:textId="77777777" w:rsidR="00D00958" w:rsidRDefault="00D00958" w:rsidP="00A5584F">
      <w:pPr>
        <w:spacing w:after="360"/>
        <w:jc w:val="center"/>
        <w:rPr>
          <w:rFonts w:ascii="Segoe UI" w:eastAsia="Times New Roman" w:hAnsi="Segoe UI" w:cs="Segoe UI"/>
          <w:b/>
          <w:bCs/>
          <w:sz w:val="32"/>
          <w:szCs w:val="32"/>
          <w:u w:val="single"/>
        </w:rPr>
      </w:pPr>
      <w:r w:rsidRPr="00D00958">
        <w:rPr>
          <w:rFonts w:ascii="Segoe UI" w:eastAsia="Times New Roman" w:hAnsi="Segoe UI" w:cs="Segoe UI"/>
          <w:b/>
          <w:bCs/>
          <w:sz w:val="32"/>
          <w:szCs w:val="32"/>
          <w:u w:val="single"/>
        </w:rPr>
        <w:lastRenderedPageBreak/>
        <w:t>IMIGEREKA</w:t>
      </w:r>
    </w:p>
    <w:p w14:paraId="537A84B3" w14:textId="25626897" w:rsidR="00A5584F" w:rsidRPr="00A5584F" w:rsidRDefault="00A5584F" w:rsidP="00D00958">
      <w:pPr>
        <w:jc w:val="center"/>
        <w:rPr>
          <w:rFonts w:ascii="Segoe UI" w:eastAsia="Times New Roman" w:hAnsi="Segoe UI" w:cs="Segoe UI"/>
          <w:b/>
          <w:bCs/>
          <w:u w:val="single"/>
        </w:rPr>
      </w:pPr>
      <w:proofErr w:type="spellStart"/>
      <w:r w:rsidRPr="00A5584F">
        <w:rPr>
          <w:rFonts w:ascii="Segoe UI" w:eastAsia="Times New Roman" w:hAnsi="Segoe UI" w:cs="Segoe UI"/>
          <w:b/>
          <w:bCs/>
          <w:u w:val="single"/>
        </w:rPr>
        <w:t>Icyitonderwa</w:t>
      </w:r>
      <w:proofErr w:type="spellEnd"/>
      <w:r w:rsidRPr="00A5584F">
        <w:rPr>
          <w:rFonts w:ascii="Segoe UI" w:eastAsia="Times New Roman" w:hAnsi="Segoe UI" w:cs="Segoe UI"/>
          <w:b/>
          <w:bCs/>
          <w:u w:val="single"/>
        </w:rPr>
        <w:t>:</w:t>
      </w:r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Uzuza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gusa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umugereka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ujyanye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n’ibikorwa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usabira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uruhushya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rwo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gukoresha</w:t>
      </w:r>
      <w:proofErr w:type="spellEnd"/>
      <w:r w:rsidRPr="00A5584F">
        <w:rPr>
          <w:rFonts w:ascii="Segoe UI" w:eastAsia="Times New Roman" w:hAnsi="Segoe UI" w:cs="Segoe UI"/>
          <w:b/>
          <w:bCs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bCs/>
        </w:rPr>
        <w:t>amazi</w:t>
      </w:r>
      <w:proofErr w:type="spellEnd"/>
    </w:p>
    <w:p w14:paraId="37579CB4" w14:textId="77777777" w:rsidR="00D00958" w:rsidRPr="00A5584F" w:rsidRDefault="00D00958" w:rsidP="00D00958">
      <w:pPr>
        <w:spacing w:after="360"/>
        <w:ind w:right="160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72377BD" w14:textId="77777777" w:rsidR="00D00958" w:rsidRPr="00D00958" w:rsidRDefault="00D00958" w:rsidP="00D00958">
      <w:pPr>
        <w:spacing w:line="0" w:lineRule="atLeast"/>
        <w:ind w:right="160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UMUGEREKA A (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gusa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ibikorwa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byo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kuhira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)</w:t>
      </w:r>
    </w:p>
    <w:p w14:paraId="66B55909" w14:textId="77777777" w:rsidR="00D00958" w:rsidRPr="00D00958" w:rsidRDefault="00D00958" w:rsidP="00D00958">
      <w:pPr>
        <w:spacing w:line="242" w:lineRule="exact"/>
        <w:rPr>
          <w:rFonts w:ascii="Segoe UI" w:eastAsia="Times New Roman" w:hAnsi="Segoe UI" w:cs="Segoe UI"/>
          <w:sz w:val="22"/>
          <w:szCs w:val="22"/>
        </w:rPr>
      </w:pPr>
    </w:p>
    <w:p w14:paraId="5625A421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sz w:val="22"/>
          <w:szCs w:val="22"/>
        </w:rPr>
      </w:pPr>
    </w:p>
    <w:tbl>
      <w:tblPr>
        <w:tblStyle w:val="TableGrid"/>
        <w:tblW w:w="11199" w:type="dxa"/>
        <w:tblInd w:w="-885" w:type="dxa"/>
        <w:tblLook w:val="04A0" w:firstRow="1" w:lastRow="0" w:firstColumn="1" w:lastColumn="0" w:noHBand="0" w:noVBand="1"/>
      </w:tblPr>
      <w:tblGrid>
        <w:gridCol w:w="1135"/>
        <w:gridCol w:w="992"/>
        <w:gridCol w:w="1134"/>
        <w:gridCol w:w="2267"/>
        <w:gridCol w:w="2552"/>
        <w:gridCol w:w="1560"/>
        <w:gridCol w:w="1559"/>
      </w:tblGrid>
      <w:tr w:rsidR="00D00958" w:rsidRPr="00D00958" w14:paraId="628BC9F7" w14:textId="77777777">
        <w:tc>
          <w:tcPr>
            <w:tcW w:w="11199" w:type="dxa"/>
            <w:gridSpan w:val="7"/>
          </w:tcPr>
          <w:p w14:paraId="7D167B79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</w:tr>
      <w:tr w:rsidR="00D00958" w:rsidRPr="00D00958" w14:paraId="4A9D6EC2" w14:textId="77777777">
        <w:trPr>
          <w:trHeight w:val="176"/>
        </w:trPr>
        <w:tc>
          <w:tcPr>
            <w:tcW w:w="3261" w:type="dxa"/>
            <w:gridSpan w:val="3"/>
          </w:tcPr>
          <w:p w14:paraId="27CFF00F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Ubwoko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bw’ikihingwa</w:t>
            </w:r>
            <w:proofErr w:type="spellEnd"/>
          </w:p>
        </w:tc>
        <w:tc>
          <w:tcPr>
            <w:tcW w:w="2267" w:type="dxa"/>
            <w:vMerge w:val="restart"/>
          </w:tcPr>
          <w:p w14:paraId="6F39356E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Uburyo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kubyaza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umusaruro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Ubuhinzi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bukorewe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hanze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r w:rsidRPr="00D00958">
              <w:rPr>
                <w:rFonts w:ascii="Segoe UI" w:eastAsia="Times New Roman" w:hAnsi="Segoe UI" w:cs="Segoe UI"/>
                <w:i/>
                <w:sz w:val="22"/>
                <w:szCs w:val="22"/>
              </w:rPr>
              <w:t>Outdoor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),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Inzu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zikorerwamo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ubuhinzi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r w:rsidRPr="00D00958">
              <w:rPr>
                <w:rFonts w:ascii="Segoe UI" w:eastAsia="Times New Roman" w:hAnsi="Segoe UI" w:cs="Segoe UI"/>
                <w:i/>
                <w:sz w:val="22"/>
                <w:szCs w:val="22"/>
              </w:rPr>
              <w:t>Green House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),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Ubuhinzi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budakorsha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ubutaka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r w:rsidRPr="00D00958">
              <w:rPr>
                <w:rFonts w:ascii="Segoe UI" w:eastAsia="Times New Roman" w:hAnsi="Segoe UI" w:cs="Segoe UI"/>
                <w:i/>
                <w:sz w:val="22"/>
                <w:szCs w:val="22"/>
              </w:rPr>
              <w:t>hydroponics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</w:tcPr>
          <w:p w14:paraId="00C3AFD5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Ubwoko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bw’uburyo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buzakoreshwa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kuhira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Kuhiza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atemba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r w:rsidRPr="00D00958">
              <w:rPr>
                <w:rFonts w:ascii="Segoe UI" w:eastAsia="Times New Roman" w:hAnsi="Segoe UI" w:cs="Segoe UI"/>
                <w:i/>
                <w:sz w:val="22"/>
                <w:szCs w:val="22"/>
              </w:rPr>
              <w:t>Surface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),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Kuhiza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imashini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zinyanyagiza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r w:rsidRPr="00D00958">
              <w:rPr>
                <w:rFonts w:ascii="Segoe UI" w:eastAsia="Times New Roman" w:hAnsi="Segoe UI" w:cs="Segoe UI"/>
                <w:i/>
                <w:sz w:val="22"/>
                <w:szCs w:val="22"/>
              </w:rPr>
              <w:t>sprinkler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),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Kuhiza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ibitonyanga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bigwa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mizi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y’ibimera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r w:rsidRPr="00D00958">
              <w:rPr>
                <w:rFonts w:ascii="Segoe UI" w:eastAsia="Times New Roman" w:hAnsi="Segoe UI" w:cs="Segoe UI"/>
                <w:i/>
                <w:sz w:val="22"/>
                <w:szCs w:val="22"/>
              </w:rPr>
              <w:t>drip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  <w:tc>
          <w:tcPr>
            <w:tcW w:w="1560" w:type="dxa"/>
            <w:vMerge w:val="restart"/>
          </w:tcPr>
          <w:p w14:paraId="6E3D1D06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Ubuso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bwose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buzuhirwa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(ha)</w:t>
            </w:r>
          </w:p>
        </w:tc>
        <w:tc>
          <w:tcPr>
            <w:tcW w:w="1559" w:type="dxa"/>
            <w:vMerge w:val="restart"/>
          </w:tcPr>
          <w:p w14:paraId="398F542F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yose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y’amazi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azakenerwa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gihe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cy’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ihinga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(m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</w:tr>
      <w:tr w:rsidR="00D00958" w:rsidRPr="00D00958" w14:paraId="5A00AE9A" w14:textId="77777777">
        <w:trPr>
          <w:trHeight w:val="1103"/>
        </w:trPr>
        <w:tc>
          <w:tcPr>
            <w:tcW w:w="1135" w:type="dxa"/>
            <w:vMerge w:val="restart"/>
            <w:vAlign w:val="center"/>
          </w:tcPr>
          <w:p w14:paraId="14AEE098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</w:rPr>
              <w:t>Ubwoko</w:t>
            </w:r>
            <w:proofErr w:type="spellEnd"/>
          </w:p>
        </w:tc>
        <w:tc>
          <w:tcPr>
            <w:tcW w:w="2126" w:type="dxa"/>
            <w:gridSpan w:val="2"/>
            <w:vAlign w:val="center"/>
          </w:tcPr>
          <w:p w14:paraId="13EAF213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Igihe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kizahingwamo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amezi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  <w:tc>
          <w:tcPr>
            <w:tcW w:w="2267" w:type="dxa"/>
            <w:vMerge/>
          </w:tcPr>
          <w:p w14:paraId="375587FD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674EBA84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14:paraId="52565057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14:paraId="5454F325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D00958" w:rsidRPr="00D00958" w14:paraId="2A1BB171" w14:textId="77777777">
        <w:trPr>
          <w:trHeight w:val="694"/>
        </w:trPr>
        <w:tc>
          <w:tcPr>
            <w:tcW w:w="1135" w:type="dxa"/>
            <w:vMerge/>
          </w:tcPr>
          <w:p w14:paraId="673733D1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BCBCC04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Kuva</w:t>
            </w:r>
          </w:p>
        </w:tc>
        <w:tc>
          <w:tcPr>
            <w:tcW w:w="1134" w:type="dxa"/>
            <w:vAlign w:val="center"/>
          </w:tcPr>
          <w:p w14:paraId="645E8F4A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Kugeza</w:t>
            </w:r>
            <w:proofErr w:type="spellEnd"/>
          </w:p>
        </w:tc>
        <w:tc>
          <w:tcPr>
            <w:tcW w:w="2267" w:type="dxa"/>
            <w:vMerge/>
          </w:tcPr>
          <w:p w14:paraId="1AAC01EC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53D26DC2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14:paraId="4AC9A011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14:paraId="340E77EE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D00958" w:rsidRPr="00D00958" w14:paraId="132DB27F" w14:textId="77777777">
        <w:trPr>
          <w:trHeight w:val="528"/>
        </w:trPr>
        <w:tc>
          <w:tcPr>
            <w:tcW w:w="1135" w:type="dxa"/>
          </w:tcPr>
          <w:p w14:paraId="0372F693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1.</w:t>
            </w:r>
          </w:p>
        </w:tc>
        <w:tc>
          <w:tcPr>
            <w:tcW w:w="992" w:type="dxa"/>
          </w:tcPr>
          <w:p w14:paraId="6C6A138E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3C7D2A98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2267" w:type="dxa"/>
          </w:tcPr>
          <w:p w14:paraId="28D7D460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AFB2177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0F3FD416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EB7FB3A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D00958" w:rsidRPr="00D00958" w14:paraId="7FBD69F9" w14:textId="77777777">
        <w:trPr>
          <w:trHeight w:val="528"/>
        </w:trPr>
        <w:tc>
          <w:tcPr>
            <w:tcW w:w="1135" w:type="dxa"/>
          </w:tcPr>
          <w:p w14:paraId="5B255E1E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2.</w:t>
            </w:r>
          </w:p>
        </w:tc>
        <w:tc>
          <w:tcPr>
            <w:tcW w:w="992" w:type="dxa"/>
          </w:tcPr>
          <w:p w14:paraId="439896A4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4FD7E114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2267" w:type="dxa"/>
          </w:tcPr>
          <w:p w14:paraId="27E28B64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90A4DFA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5B5E30B5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77F7522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D00958" w:rsidRPr="00D00958" w14:paraId="506F9F5B" w14:textId="77777777">
        <w:trPr>
          <w:trHeight w:val="504"/>
        </w:trPr>
        <w:tc>
          <w:tcPr>
            <w:tcW w:w="1135" w:type="dxa"/>
          </w:tcPr>
          <w:p w14:paraId="20976062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3.</w:t>
            </w:r>
          </w:p>
        </w:tc>
        <w:tc>
          <w:tcPr>
            <w:tcW w:w="992" w:type="dxa"/>
          </w:tcPr>
          <w:p w14:paraId="6A594ADE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7E9A1A7C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2267" w:type="dxa"/>
          </w:tcPr>
          <w:p w14:paraId="78F70034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6CFC027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5B0B7C59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2AE368D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D00958" w:rsidRPr="00D00958" w14:paraId="526AEE81" w14:textId="77777777">
        <w:trPr>
          <w:trHeight w:val="444"/>
        </w:trPr>
        <w:tc>
          <w:tcPr>
            <w:tcW w:w="1135" w:type="dxa"/>
          </w:tcPr>
          <w:p w14:paraId="6541419E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Ibindi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)</w:t>
            </w:r>
          </w:p>
        </w:tc>
        <w:tc>
          <w:tcPr>
            <w:tcW w:w="992" w:type="dxa"/>
          </w:tcPr>
          <w:p w14:paraId="137F4941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152A09F3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2267" w:type="dxa"/>
          </w:tcPr>
          <w:p w14:paraId="08CC5FC2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23825CF6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5B3507C8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C786943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</w:tr>
      <w:tr w:rsidR="00D00958" w:rsidRPr="00D00958" w14:paraId="4F7FAFD6" w14:textId="77777777">
        <w:tc>
          <w:tcPr>
            <w:tcW w:w="8080" w:type="dxa"/>
            <w:gridSpan w:val="5"/>
          </w:tcPr>
          <w:p w14:paraId="6B4CA96C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Igiteranyo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:</w:t>
            </w:r>
          </w:p>
        </w:tc>
        <w:tc>
          <w:tcPr>
            <w:tcW w:w="1560" w:type="dxa"/>
          </w:tcPr>
          <w:p w14:paraId="770C76E9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43AD164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</w:tr>
      <w:tr w:rsidR="00D00958" w:rsidRPr="00D00958" w14:paraId="41ADCF34" w14:textId="77777777">
        <w:tc>
          <w:tcPr>
            <w:tcW w:w="8080" w:type="dxa"/>
            <w:gridSpan w:val="5"/>
          </w:tcPr>
          <w:p w14:paraId="70897BA8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Cs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Uburyo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bwo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kubika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 xml:space="preserve">; </w:t>
            </w:r>
            <w:proofErr w:type="spell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niba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hari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ubwateganyijwe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Ibigega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n’ibindi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,..</w:t>
            </w:r>
            <w:proofErr w:type="gramEnd"/>
            <w:r w:rsidRPr="00D00958">
              <w:rPr>
                <w:rFonts w:ascii="Segoe UI" w:eastAsia="Times New Roman" w:hAnsi="Segoe UI" w:cs="Segoe UI"/>
                <w:bCs/>
                <w:sz w:val="22"/>
                <w:szCs w:val="22"/>
              </w:rPr>
              <w:t>)</w:t>
            </w:r>
          </w:p>
        </w:tc>
        <w:tc>
          <w:tcPr>
            <w:tcW w:w="3119" w:type="dxa"/>
            <w:gridSpan w:val="2"/>
          </w:tcPr>
          <w:p w14:paraId="6559D0D8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Cs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bCs/>
                <w:sz w:val="23"/>
              </w:rPr>
              <w:t>ubushobozi</w:t>
            </w:r>
            <w:proofErr w:type="spellEnd"/>
            <w:r w:rsidRPr="00D00958">
              <w:rPr>
                <w:rFonts w:ascii="Segoe UI" w:eastAsia="Times New Roman" w:hAnsi="Segoe UI" w:cs="Segoe UI"/>
                <w:bCs/>
                <w:sz w:val="23"/>
              </w:rPr>
              <w:t xml:space="preserve"> (m</w:t>
            </w:r>
            <w:r w:rsidRPr="00D00958">
              <w:rPr>
                <w:rFonts w:ascii="Segoe UI" w:eastAsia="Times New Roman" w:hAnsi="Segoe UI" w:cs="Segoe UI"/>
                <w:bCs/>
                <w:sz w:val="31"/>
                <w:vertAlign w:val="superscript"/>
              </w:rPr>
              <w:t>3</w:t>
            </w:r>
            <w:r w:rsidRPr="00D00958">
              <w:rPr>
                <w:rFonts w:ascii="Segoe UI" w:eastAsia="Times New Roman" w:hAnsi="Segoe UI" w:cs="Segoe UI"/>
                <w:bCs/>
                <w:sz w:val="23"/>
              </w:rPr>
              <w:t>):</w:t>
            </w:r>
          </w:p>
        </w:tc>
      </w:tr>
      <w:tr w:rsidR="00D00958" w:rsidRPr="00D00958" w14:paraId="5F99AFCC" w14:textId="77777777">
        <w:tc>
          <w:tcPr>
            <w:tcW w:w="8080" w:type="dxa"/>
            <w:gridSpan w:val="5"/>
          </w:tcPr>
          <w:p w14:paraId="43F2C479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14:paraId="536833D7" w14:textId="77777777" w:rsidR="00D00958" w:rsidRPr="00D00958" w:rsidRDefault="00D00958">
            <w:pPr>
              <w:spacing w:after="12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</w:p>
        </w:tc>
      </w:tr>
    </w:tbl>
    <w:p w14:paraId="25FA0625" w14:textId="77777777" w:rsidR="00D00958" w:rsidRPr="00D00958" w:rsidRDefault="00D00958" w:rsidP="00D00958">
      <w:pPr>
        <w:spacing w:line="0" w:lineRule="atLeast"/>
        <w:ind w:left="120"/>
        <w:rPr>
          <w:rFonts w:ascii="Segoe UI" w:eastAsia="Times New Roman" w:hAnsi="Segoe UI" w:cs="Segoe UI"/>
          <w:b/>
          <w:sz w:val="22"/>
          <w:szCs w:val="22"/>
        </w:rPr>
      </w:pPr>
    </w:p>
    <w:p w14:paraId="03CA758A" w14:textId="77777777" w:rsidR="00D00958" w:rsidRPr="00D00958" w:rsidRDefault="00D00958" w:rsidP="00D00958">
      <w:pPr>
        <w:spacing w:line="360" w:lineRule="auto"/>
        <w:ind w:left="120"/>
        <w:rPr>
          <w:rFonts w:ascii="Segoe UI" w:eastAsia="Times New Roman" w:hAnsi="Segoe UI" w:cs="Segoe UI"/>
          <w:b/>
          <w:sz w:val="22"/>
          <w:szCs w:val="22"/>
        </w:rPr>
      </w:pPr>
    </w:p>
    <w:p w14:paraId="090BD62D" w14:textId="77777777" w:rsidR="00D00958" w:rsidRPr="00D00958" w:rsidRDefault="00D00958" w:rsidP="00D00958">
      <w:pPr>
        <w:spacing w:line="360" w:lineRule="auto"/>
        <w:ind w:left="120"/>
        <w:rPr>
          <w:rFonts w:ascii="Segoe UI" w:eastAsia="Times New Roman" w:hAnsi="Segoe UI" w:cs="Segoe UI"/>
          <w:b/>
          <w:sz w:val="22"/>
          <w:szCs w:val="22"/>
        </w:rPr>
      </w:pP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Ibikenerwa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>:</w:t>
      </w:r>
    </w:p>
    <w:p w14:paraId="262421D0" w14:textId="62B3DF1C" w:rsidR="00D00958" w:rsidRPr="00D00958" w:rsidRDefault="00D00958" w:rsidP="00D00958">
      <w:pPr>
        <w:spacing w:before="240" w:line="360" w:lineRule="auto"/>
        <w:ind w:left="120"/>
        <w:rPr>
          <w:rFonts w:ascii="Segoe UI" w:hAnsi="Segoe UI" w:cs="Segoe UI"/>
          <w:sz w:val="22"/>
          <w:szCs w:val="22"/>
        </w:rPr>
      </w:pPr>
      <w:r w:rsidRPr="00D00958">
        <w:rPr>
          <w:rFonts w:ascii="Segoe UI" w:hAnsi="Segoe UI" w:cs="Segoe UI"/>
          <w:b/>
          <w:bCs/>
          <w:sz w:val="22"/>
          <w:szCs w:val="22"/>
        </w:rPr>
        <w:t xml:space="preserve">1. </w:t>
      </w:r>
      <w:proofErr w:type="spellStart"/>
      <w:r w:rsidRPr="00D00958">
        <w:rPr>
          <w:rFonts w:ascii="Segoe UI" w:hAnsi="Segoe UI" w:cs="Segoe UI"/>
          <w:b/>
          <w:bCs/>
          <w:sz w:val="22"/>
          <w:szCs w:val="22"/>
        </w:rPr>
        <w:t>Ubuso</w:t>
      </w:r>
      <w:proofErr w:type="spellEnd"/>
      <w:r w:rsidRPr="00D0095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b/>
          <w:bCs/>
          <w:sz w:val="22"/>
          <w:szCs w:val="22"/>
        </w:rPr>
        <w:t>buto</w:t>
      </w:r>
      <w:proofErr w:type="spellEnd"/>
      <w:r w:rsidRPr="00D0095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b/>
          <w:bCs/>
          <w:sz w:val="22"/>
          <w:szCs w:val="22"/>
        </w:rPr>
        <w:t>bw’ubutaka</w:t>
      </w:r>
      <w:proofErr w:type="spellEnd"/>
      <w:r w:rsidRPr="00D00958">
        <w:rPr>
          <w:rFonts w:ascii="Segoe UI" w:hAnsi="Segoe UI" w:cs="Segoe UI"/>
          <w:b/>
          <w:bCs/>
          <w:sz w:val="22"/>
          <w:szCs w:val="22"/>
        </w:rPr>
        <w:t xml:space="preserve"> (1-10 ha):</w:t>
      </w:r>
      <w:r w:rsidRPr="00D00958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spacing w:val="-2"/>
          <w:sz w:val="22"/>
          <w:szCs w:val="22"/>
        </w:rPr>
        <w:t>Ibikenerwa</w:t>
      </w:r>
      <w:proofErr w:type="spellEnd"/>
      <w:r w:rsidRPr="00D00958">
        <w:rPr>
          <w:rFonts w:ascii="Segoe UI" w:hAnsi="Segoe UI" w:cs="Segoe UI"/>
          <w:spacing w:val="-2"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spacing w:val="-2"/>
          <w:sz w:val="22"/>
          <w:szCs w:val="22"/>
        </w:rPr>
        <w:t>rusange</w:t>
      </w:r>
      <w:proofErr w:type="spellEnd"/>
    </w:p>
    <w:p w14:paraId="5331FB82" w14:textId="53E1CB57" w:rsidR="00D00958" w:rsidRPr="00D00958" w:rsidRDefault="00D00958" w:rsidP="00D00958">
      <w:pPr>
        <w:spacing w:before="240" w:line="360" w:lineRule="auto"/>
        <w:ind w:left="120"/>
        <w:rPr>
          <w:rFonts w:ascii="Segoe UI" w:eastAsia="Times New Roman" w:hAnsi="Segoe UI" w:cs="Segoe UI"/>
          <w:b/>
          <w:sz w:val="22"/>
          <w:szCs w:val="22"/>
        </w:rPr>
      </w:pPr>
      <w:r w:rsidRPr="00D00958">
        <w:rPr>
          <w:rFonts w:ascii="Segoe UI" w:hAnsi="Segoe UI" w:cs="Segoe UI"/>
          <w:b/>
          <w:bCs/>
          <w:sz w:val="22"/>
          <w:szCs w:val="22"/>
        </w:rPr>
        <w:t xml:space="preserve">2. </w:t>
      </w:r>
      <w:proofErr w:type="spellStart"/>
      <w:r w:rsidRPr="00D00958">
        <w:rPr>
          <w:rFonts w:ascii="Segoe UI" w:hAnsi="Segoe UI" w:cs="Segoe UI"/>
          <w:b/>
          <w:bCs/>
          <w:sz w:val="22"/>
          <w:szCs w:val="22"/>
        </w:rPr>
        <w:t>Ubuso</w:t>
      </w:r>
      <w:proofErr w:type="spellEnd"/>
      <w:r w:rsidRPr="00D0095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b/>
          <w:bCs/>
          <w:sz w:val="22"/>
          <w:szCs w:val="22"/>
        </w:rPr>
        <w:t>bunini</w:t>
      </w:r>
      <w:proofErr w:type="spellEnd"/>
      <w:r w:rsidRPr="00D00958">
        <w:rPr>
          <w:rFonts w:ascii="Segoe UI" w:hAnsi="Segoe UI" w:cs="Segoe UI"/>
          <w:b/>
          <w:bCs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b/>
          <w:bCs/>
          <w:sz w:val="22"/>
          <w:szCs w:val="22"/>
        </w:rPr>
        <w:t>bw’ubutaka</w:t>
      </w:r>
      <w:proofErr w:type="spellEnd"/>
      <w:r w:rsidRPr="00D00958">
        <w:rPr>
          <w:rFonts w:ascii="Segoe UI" w:hAnsi="Segoe UI" w:cs="Segoe UI"/>
          <w:b/>
          <w:bCs/>
          <w:sz w:val="22"/>
          <w:szCs w:val="22"/>
        </w:rPr>
        <w:t xml:space="preserve"> (&gt; 10 ha):</w:t>
      </w:r>
      <w:r w:rsidRPr="00D00958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spacing w:val="32"/>
          <w:sz w:val="22"/>
          <w:szCs w:val="22"/>
        </w:rPr>
        <w:t>Ibikenerwa</w:t>
      </w:r>
      <w:proofErr w:type="spellEnd"/>
      <w:r w:rsidRPr="00D00958">
        <w:rPr>
          <w:rFonts w:ascii="Segoe UI" w:hAnsi="Segoe UI" w:cs="Segoe UI"/>
          <w:spacing w:val="32"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spacing w:val="32"/>
          <w:sz w:val="22"/>
          <w:szCs w:val="22"/>
        </w:rPr>
        <w:t>rusange</w:t>
      </w:r>
      <w:proofErr w:type="spellEnd"/>
      <w:r w:rsidRPr="00D00958">
        <w:rPr>
          <w:rFonts w:ascii="Segoe UI" w:hAnsi="Segoe UI" w:cs="Segoe UI"/>
          <w:spacing w:val="32"/>
          <w:sz w:val="22"/>
          <w:szCs w:val="22"/>
        </w:rPr>
        <w:t xml:space="preserve"> + </w:t>
      </w:r>
      <w:proofErr w:type="spellStart"/>
      <w:r w:rsidRPr="00D00958">
        <w:rPr>
          <w:rFonts w:ascii="Segoe UI" w:hAnsi="Segoe UI" w:cs="Segoe UI"/>
          <w:sz w:val="22"/>
          <w:szCs w:val="22"/>
        </w:rPr>
        <w:t>Seritifika</w:t>
      </w:r>
      <w:proofErr w:type="spellEnd"/>
      <w:r w:rsidRPr="00D00958">
        <w:rPr>
          <w:rFonts w:ascii="Segoe UI" w:hAnsi="Segoe UI" w:cs="Segoe UI"/>
          <w:spacing w:val="28"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2"/>
        </w:rPr>
        <w:t>ya</w:t>
      </w:r>
      <w:proofErr w:type="spellEnd"/>
      <w:r w:rsidRPr="00D00958">
        <w:rPr>
          <w:rFonts w:ascii="Segoe UI" w:hAnsi="Segoe UI" w:cs="Segoe UI"/>
          <w:spacing w:val="29"/>
          <w:sz w:val="22"/>
          <w:szCs w:val="22"/>
        </w:rPr>
        <w:t xml:space="preserve"> </w:t>
      </w:r>
      <w:r w:rsidRPr="00D00958">
        <w:rPr>
          <w:rFonts w:ascii="Segoe UI" w:hAnsi="Segoe UI" w:cs="Segoe UI"/>
          <w:sz w:val="22"/>
          <w:szCs w:val="22"/>
        </w:rPr>
        <w:t>EIA</w:t>
      </w:r>
      <w:r w:rsidRPr="00D00958">
        <w:rPr>
          <w:rFonts w:ascii="Segoe UI" w:hAnsi="Segoe UI" w:cs="Segoe UI"/>
          <w:spacing w:val="27"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2"/>
        </w:rPr>
        <w:t>hamwe</w:t>
      </w:r>
      <w:proofErr w:type="spellEnd"/>
      <w:r w:rsidRPr="00D00958">
        <w:rPr>
          <w:rFonts w:ascii="Segoe UI" w:hAnsi="Segoe UI" w:cs="Segoe UI"/>
          <w:spacing w:val="29"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2"/>
        </w:rPr>
        <w:t>n’inyigo</w:t>
      </w:r>
      <w:proofErr w:type="spellEnd"/>
      <w:r w:rsidRPr="00D00958">
        <w:rPr>
          <w:rFonts w:ascii="Segoe UI" w:hAnsi="Segoe UI" w:cs="Segoe UI"/>
          <w:spacing w:val="-46"/>
          <w:sz w:val="22"/>
          <w:szCs w:val="22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2"/>
        </w:rPr>
        <w:t>y’umushinga</w:t>
      </w:r>
      <w:proofErr w:type="spellEnd"/>
    </w:p>
    <w:p w14:paraId="3F8A86FD" w14:textId="77777777" w:rsidR="00D00958" w:rsidRPr="00D00958" w:rsidRDefault="00D00958" w:rsidP="00D00958">
      <w:pPr>
        <w:spacing w:line="360" w:lineRule="auto"/>
        <w:ind w:left="120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0696CCE" w14:textId="77777777" w:rsidR="00D00958" w:rsidRPr="00D00958" w:rsidRDefault="00D00958" w:rsidP="00D00958">
      <w:pPr>
        <w:spacing w:line="0" w:lineRule="atLeast"/>
        <w:ind w:left="120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963BE41" w14:textId="77777777" w:rsidR="00D00958" w:rsidRPr="00D00958" w:rsidRDefault="00D00958" w:rsidP="00D00958">
      <w:pPr>
        <w:tabs>
          <w:tab w:val="left" w:pos="2340"/>
        </w:tabs>
        <w:spacing w:line="0" w:lineRule="atLeas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286ADF1" w14:textId="6791057B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lastRenderedPageBreak/>
        <w:t>UMUGEREKA B (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gusa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ibikorwa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byo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gukwirakwiza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amazi</w:t>
      </w:r>
      <w:proofErr w:type="spellEnd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mu </w:t>
      </w:r>
      <w:proofErr w:type="spellStart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>ngo</w:t>
      </w:r>
      <w:proofErr w:type="spellEnd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no mu </w:t>
      </w:r>
      <w:proofErr w:type="spellStart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>bigo</w:t>
      </w:r>
      <w:proofErr w:type="spellEnd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>bihuriramo</w:t>
      </w:r>
      <w:proofErr w:type="spellEnd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>abantu</w:t>
      </w:r>
      <w:proofErr w:type="spellEnd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="00E25762">
        <w:rPr>
          <w:rFonts w:ascii="Segoe UI" w:eastAsia="Times New Roman" w:hAnsi="Segoe UI" w:cs="Segoe UI"/>
          <w:b/>
          <w:sz w:val="22"/>
          <w:szCs w:val="22"/>
          <w:u w:val="single"/>
        </w:rPr>
        <w:t>benshi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)</w:t>
      </w:r>
    </w:p>
    <w:p w14:paraId="03CBA071" w14:textId="77777777" w:rsidR="00D00958" w:rsidRPr="00D00958" w:rsidRDefault="00D00958" w:rsidP="00D00958">
      <w:pPr>
        <w:spacing w:line="0" w:lineRule="atLeast"/>
        <w:ind w:left="120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5D6B0C6" w14:textId="77777777" w:rsidR="00D00958" w:rsidRPr="00D00958" w:rsidRDefault="00D00958" w:rsidP="00D00958">
      <w:pPr>
        <w:tabs>
          <w:tab w:val="left" w:pos="1165"/>
        </w:tabs>
        <w:spacing w:after="240"/>
        <w:rPr>
          <w:rFonts w:ascii="Segoe UI" w:hAnsi="Segoe UI" w:cs="Segoe U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0"/>
        <w:gridCol w:w="1992"/>
      </w:tblGrid>
      <w:tr w:rsidR="00D00958" w:rsidRPr="00D00958" w14:paraId="779E5B6D" w14:textId="77777777">
        <w:tc>
          <w:tcPr>
            <w:tcW w:w="6480" w:type="dxa"/>
          </w:tcPr>
          <w:p w14:paraId="08485C5D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Ibisobanuro</w:t>
            </w:r>
            <w:proofErr w:type="spellEnd"/>
          </w:p>
        </w:tc>
        <w:tc>
          <w:tcPr>
            <w:tcW w:w="1992" w:type="dxa"/>
          </w:tcPr>
          <w:p w14:paraId="5B0C0811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Ingano</w:t>
            </w:r>
            <w:proofErr w:type="spellEnd"/>
          </w:p>
        </w:tc>
      </w:tr>
      <w:tr w:rsidR="00D00958" w:rsidRPr="00D00958" w14:paraId="24E2D5D9" w14:textId="77777777">
        <w:tc>
          <w:tcPr>
            <w:tcW w:w="6480" w:type="dxa"/>
          </w:tcPr>
          <w:p w14:paraId="112649FB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Abaturage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bazahabwa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umubare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w’abaturage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umubare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w’ingo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04F0CC86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00958" w:rsidRPr="00D00958" w14:paraId="47E319A7" w14:textId="77777777">
        <w:tc>
          <w:tcPr>
            <w:tcW w:w="6480" w:type="dxa"/>
          </w:tcPr>
          <w:p w14:paraId="2D329CE8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Ikigereranyo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gukoresha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kuri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buri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muntu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09BA372B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00958" w:rsidRPr="00D00958" w14:paraId="33A872BA" w14:textId="77777777">
        <w:tc>
          <w:tcPr>
            <w:tcW w:w="6480" w:type="dxa"/>
          </w:tcPr>
          <w:p w14:paraId="6E5BFBE0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Amazi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akenerwa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k’umunsi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umubare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w’abantu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* 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59DAA2E8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00958" w:rsidRPr="00D00958" w14:paraId="7E663D9A" w14:textId="77777777">
        <w:trPr>
          <w:trHeight w:val="353"/>
        </w:trPr>
        <w:tc>
          <w:tcPr>
            <w:tcW w:w="6480" w:type="dxa"/>
          </w:tcPr>
          <w:p w14:paraId="6046183E" w14:textId="77777777" w:rsidR="00D00958" w:rsidRPr="00D00958" w:rsidRDefault="00D00958">
            <w:pPr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azafatwa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7C1CF815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00958" w:rsidRPr="00D00958" w14:paraId="1727C807" w14:textId="77777777">
        <w:tc>
          <w:tcPr>
            <w:tcW w:w="6480" w:type="dxa"/>
          </w:tcPr>
          <w:p w14:paraId="33564671" w14:textId="407D6B16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</w:t>
            </w:r>
            <w:r w:rsidR="006C1E4A">
              <w:rPr>
                <w:rFonts w:ascii="Segoe UI" w:hAnsi="Segoe UI" w:cs="Segoe UI"/>
                <w:sz w:val="22"/>
                <w:szCs w:val="22"/>
              </w:rPr>
              <w:t>’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ubu</w:t>
            </w:r>
            <w:r w:rsidR="006C1E4A">
              <w:rPr>
                <w:rFonts w:ascii="Segoe UI" w:hAnsi="Segoe UI" w:cs="Segoe UI"/>
                <w:sz w:val="22"/>
                <w:szCs w:val="22"/>
              </w:rPr>
              <w:t>biko</w:t>
            </w:r>
            <w:proofErr w:type="spellEnd"/>
            <w:r w:rsidR="006C1E4A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6C1E4A">
              <w:rPr>
                <w:rFonts w:ascii="Segoe UI" w:hAnsi="Segoe UI" w:cs="Segoe UI"/>
                <w:sz w:val="22"/>
                <w:szCs w:val="22"/>
              </w:rPr>
              <w:t>bw’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0FD91C85" w14:textId="77777777" w:rsidR="00D00958" w:rsidRPr="00D00958" w:rsidRDefault="00D00958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</w:tbl>
    <w:p w14:paraId="6C316060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b/>
          <w:sz w:val="22"/>
          <w:szCs w:val="22"/>
        </w:rPr>
      </w:pPr>
    </w:p>
    <w:p w14:paraId="3D4B26AE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32"/>
          <w:szCs w:val="24"/>
          <w:u w:val="single"/>
        </w:rPr>
      </w:pPr>
    </w:p>
    <w:p w14:paraId="0717B8F5" w14:textId="77777777" w:rsidR="00D00958" w:rsidRPr="00D00958" w:rsidRDefault="00D00958" w:rsidP="00D00958">
      <w:pPr>
        <w:spacing w:after="240" w:line="249" w:lineRule="exact"/>
        <w:rPr>
          <w:rFonts w:ascii="Segoe UI" w:hAnsi="Segoe UI" w:cs="Segoe UI"/>
          <w:b/>
          <w:sz w:val="24"/>
        </w:rPr>
      </w:pPr>
      <w:proofErr w:type="spellStart"/>
      <w:r w:rsidRPr="00D00958">
        <w:rPr>
          <w:rFonts w:ascii="Segoe UI" w:hAnsi="Segoe UI" w:cs="Segoe UI"/>
          <w:b/>
          <w:sz w:val="24"/>
        </w:rPr>
        <w:t>Ibikenerwa</w:t>
      </w:r>
      <w:proofErr w:type="spellEnd"/>
      <w:r w:rsidRPr="00D00958">
        <w:rPr>
          <w:rFonts w:ascii="Segoe UI" w:hAnsi="Segoe UI" w:cs="Segoe UI"/>
          <w:b/>
          <w:sz w:val="24"/>
        </w:rPr>
        <w:t>:</w:t>
      </w:r>
    </w:p>
    <w:p w14:paraId="5EB20641" w14:textId="2CAE9B70" w:rsidR="00D00958" w:rsidRDefault="00D00958" w:rsidP="00D00958">
      <w:pPr>
        <w:pStyle w:val="ListParagraph"/>
        <w:numPr>
          <w:ilvl w:val="0"/>
          <w:numId w:val="19"/>
        </w:numPr>
        <w:spacing w:after="240" w:line="249" w:lineRule="exact"/>
        <w:ind w:left="426"/>
        <w:rPr>
          <w:rFonts w:ascii="Segoe UI" w:eastAsia="Times New Roman" w:hAnsi="Segoe UI" w:cs="Segoe UI"/>
          <w:bCs/>
          <w:sz w:val="22"/>
          <w:szCs w:val="22"/>
          <w:u w:val="single"/>
        </w:rPr>
      </w:pPr>
      <w:proofErr w:type="spellStart"/>
      <w:r w:rsidRPr="007C306A">
        <w:rPr>
          <w:rFonts w:ascii="Segoe UI" w:eastAsia="Times New Roman" w:hAnsi="Segoe UI" w:cs="Segoe UI"/>
          <w:bCs/>
          <w:sz w:val="22"/>
          <w:szCs w:val="22"/>
          <w:u w:val="single"/>
        </w:rPr>
        <w:t>Ibikenerwa</w:t>
      </w:r>
      <w:proofErr w:type="spellEnd"/>
      <w:r w:rsidRPr="007C306A">
        <w:rPr>
          <w:rFonts w:ascii="Segoe UI" w:eastAsia="Times New Roman" w:hAnsi="Segoe UI" w:cs="Segoe UI"/>
          <w:bCs/>
          <w:sz w:val="22"/>
          <w:szCs w:val="22"/>
          <w:u w:val="single"/>
        </w:rPr>
        <w:t xml:space="preserve"> </w:t>
      </w:r>
      <w:proofErr w:type="spellStart"/>
      <w:r w:rsidRPr="007C306A">
        <w:rPr>
          <w:rFonts w:ascii="Segoe UI" w:eastAsia="Times New Roman" w:hAnsi="Segoe UI" w:cs="Segoe UI"/>
          <w:bCs/>
          <w:sz w:val="22"/>
          <w:szCs w:val="22"/>
          <w:u w:val="single"/>
        </w:rPr>
        <w:t>rusange</w:t>
      </w:r>
      <w:proofErr w:type="spellEnd"/>
    </w:p>
    <w:p w14:paraId="0E698C1F" w14:textId="77777777" w:rsidR="00E25762" w:rsidRPr="007C306A" w:rsidRDefault="00E25762" w:rsidP="00E25762">
      <w:pPr>
        <w:pStyle w:val="ListParagraph"/>
        <w:numPr>
          <w:ilvl w:val="0"/>
          <w:numId w:val="0"/>
        </w:numPr>
        <w:spacing w:after="240" w:line="249" w:lineRule="exact"/>
        <w:ind w:left="426"/>
        <w:rPr>
          <w:rFonts w:ascii="Segoe UI" w:eastAsia="Times New Roman" w:hAnsi="Segoe UI" w:cs="Segoe UI"/>
          <w:bCs/>
          <w:sz w:val="22"/>
          <w:szCs w:val="22"/>
          <w:u w:val="single"/>
        </w:rPr>
      </w:pPr>
    </w:p>
    <w:p w14:paraId="341F3704" w14:textId="0E4A97E6" w:rsidR="00D00958" w:rsidRPr="007C306A" w:rsidRDefault="00D00958" w:rsidP="00D00958">
      <w:pPr>
        <w:pStyle w:val="ListParagraph"/>
        <w:numPr>
          <w:ilvl w:val="0"/>
          <w:numId w:val="19"/>
        </w:numPr>
        <w:spacing w:after="240" w:line="249" w:lineRule="exact"/>
        <w:ind w:left="426"/>
        <w:rPr>
          <w:rFonts w:ascii="Segoe UI" w:eastAsia="Times New Roman" w:hAnsi="Segoe UI" w:cs="Segoe UI"/>
          <w:bCs/>
          <w:sz w:val="22"/>
          <w:szCs w:val="22"/>
          <w:u w:val="single"/>
        </w:rPr>
      </w:pPr>
      <w:proofErr w:type="spellStart"/>
      <w:r w:rsidRPr="007C306A">
        <w:rPr>
          <w:rFonts w:ascii="Segoe UI" w:hAnsi="Segoe UI" w:cs="Segoe UI"/>
          <w:bCs/>
          <w:sz w:val="22"/>
          <w:szCs w:val="22"/>
        </w:rPr>
        <w:t>Inyigo</w:t>
      </w:r>
      <w:proofErr w:type="spellEnd"/>
      <w:r w:rsidRPr="007C306A">
        <w:rPr>
          <w:rFonts w:ascii="Segoe UI" w:hAnsi="Segoe UI" w:cs="Segoe UI"/>
          <w:bCs/>
          <w:sz w:val="22"/>
          <w:szCs w:val="22"/>
        </w:rPr>
        <w:t xml:space="preserve"> </w:t>
      </w:r>
      <w:proofErr w:type="spellStart"/>
      <w:r w:rsidRPr="007C306A">
        <w:rPr>
          <w:rFonts w:ascii="Segoe UI" w:hAnsi="Segoe UI" w:cs="Segoe UI"/>
          <w:bCs/>
          <w:sz w:val="22"/>
          <w:szCs w:val="22"/>
        </w:rPr>
        <w:t>y’umushinga</w:t>
      </w:r>
      <w:proofErr w:type="spellEnd"/>
    </w:p>
    <w:p w14:paraId="2C8E6E25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6F24452D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5D7EB0FA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60585ABC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389DB810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15AB0885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5D728D76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0EA9DC16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256CE0E8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5CFCDE80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6BF0B382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0C23685B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456734B7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235E192A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2833984C" w14:textId="77777777" w:rsidR="00D00958" w:rsidRPr="00D00958" w:rsidRDefault="00D00958" w:rsidP="00E25762">
      <w:pPr>
        <w:spacing w:after="240" w:line="249" w:lineRule="exact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5E6660C4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lastRenderedPageBreak/>
        <w:t>UMUGEREKA C (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gusa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ubworozi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bwo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mu 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mazi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)</w:t>
      </w:r>
    </w:p>
    <w:p w14:paraId="189B3225" w14:textId="77777777" w:rsidR="00D00958" w:rsidRPr="00D00958" w:rsidRDefault="00D00958" w:rsidP="00D00958">
      <w:pPr>
        <w:spacing w:after="240" w:line="249" w:lineRule="exact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084"/>
        <w:gridCol w:w="1888"/>
        <w:gridCol w:w="2464"/>
        <w:gridCol w:w="1803"/>
        <w:gridCol w:w="56"/>
        <w:gridCol w:w="1736"/>
      </w:tblGrid>
      <w:tr w:rsidR="00D00958" w:rsidRPr="00D00958" w14:paraId="5D71E6E2" w14:textId="77777777">
        <w:trPr>
          <w:trHeight w:val="494"/>
        </w:trPr>
        <w:tc>
          <w:tcPr>
            <w:tcW w:w="10031" w:type="dxa"/>
            <w:gridSpan w:val="6"/>
          </w:tcPr>
          <w:p w14:paraId="14DF8159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b/>
                <w:sz w:val="24"/>
              </w:rPr>
              <w:t>Ubworozi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4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4"/>
              </w:rPr>
              <w:t>bwo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4"/>
              </w:rPr>
              <w:t xml:space="preserve"> mu 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4"/>
              </w:rPr>
              <w:t>biyaga</w:t>
            </w:r>
            <w:proofErr w:type="spellEnd"/>
          </w:p>
        </w:tc>
      </w:tr>
      <w:tr w:rsidR="00D00958" w:rsidRPr="00D00958" w14:paraId="14A568FF" w14:textId="77777777">
        <w:trPr>
          <w:trHeight w:val="494"/>
        </w:trPr>
        <w:tc>
          <w:tcPr>
            <w:tcW w:w="2122" w:type="dxa"/>
          </w:tcPr>
          <w:p w14:paraId="75B344BD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sz w:val="24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Izina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ry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'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ikiyaga</w:t>
            </w:r>
            <w:proofErr w:type="spellEnd"/>
          </w:p>
        </w:tc>
        <w:tc>
          <w:tcPr>
            <w:tcW w:w="1906" w:type="dxa"/>
          </w:tcPr>
          <w:p w14:paraId="7961024A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sz w:val="24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Umubare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wa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za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kareremba</w:t>
            </w:r>
            <w:proofErr w:type="spellEnd"/>
          </w:p>
        </w:tc>
        <w:tc>
          <w:tcPr>
            <w:tcW w:w="2497" w:type="dxa"/>
          </w:tcPr>
          <w:p w14:paraId="19A1C600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sz w:val="24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Ubushobozi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bwa buri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kareremba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umubare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w'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amafi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ajya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muri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kareremba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imwe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>)</w:t>
            </w:r>
          </w:p>
        </w:tc>
        <w:tc>
          <w:tcPr>
            <w:tcW w:w="1765" w:type="dxa"/>
            <w:gridSpan w:val="2"/>
          </w:tcPr>
          <w:p w14:paraId="6E359DE0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sz w:val="24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Ubuso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bwo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kororeramo</w:t>
            </w:r>
            <w:proofErr w:type="spellEnd"/>
          </w:p>
          <w:p w14:paraId="19F69D34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sz w:val="24"/>
              </w:rPr>
            </w:pPr>
            <w:r w:rsidRPr="00D00958">
              <w:rPr>
                <w:rFonts w:ascii="Segoe UI" w:eastAsia="Times New Roman" w:hAnsi="Segoe UI" w:cs="Segoe UI"/>
                <w:sz w:val="24"/>
              </w:rPr>
              <w:t>(m</w:t>
            </w:r>
            <w:r w:rsidRPr="00D00958">
              <w:rPr>
                <w:rFonts w:ascii="Segoe UI" w:eastAsia="Times New Roman" w:hAnsi="Segoe UI" w:cs="Segoe UI"/>
                <w:sz w:val="24"/>
                <w:vertAlign w:val="superscript"/>
              </w:rPr>
              <w:t>2</w:t>
            </w:r>
            <w:r w:rsidRPr="00D00958">
              <w:rPr>
                <w:rFonts w:ascii="Segoe UI" w:eastAsia="Times New Roman" w:hAnsi="Segoe UI" w:cs="Segoe UI"/>
                <w:sz w:val="24"/>
              </w:rPr>
              <w:t xml:space="preserve"> cg ha)</w:t>
            </w:r>
          </w:p>
        </w:tc>
        <w:tc>
          <w:tcPr>
            <w:tcW w:w="1741" w:type="dxa"/>
          </w:tcPr>
          <w:p w14:paraId="24F98D10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sz w:val="24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Amerekezo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y’ </w:t>
            </w:r>
            <w:proofErr w:type="spellStart"/>
            <w:r w:rsidRPr="00D00958">
              <w:rPr>
                <w:rFonts w:ascii="Segoe UI" w:eastAsia="Times New Roman" w:hAnsi="Segoe UI" w:cs="Segoe UI"/>
                <w:sz w:val="24"/>
              </w:rPr>
              <w:t>imbago</w:t>
            </w:r>
            <w:proofErr w:type="spellEnd"/>
            <w:r w:rsidRPr="00D00958">
              <w:rPr>
                <w:rFonts w:ascii="Segoe UI" w:eastAsia="Times New Roman" w:hAnsi="Segoe UI" w:cs="Segoe UI"/>
                <w:sz w:val="24"/>
              </w:rPr>
              <w:t xml:space="preserve"> (coordinates)</w:t>
            </w:r>
          </w:p>
        </w:tc>
      </w:tr>
      <w:tr w:rsidR="00D00958" w:rsidRPr="00D00958" w14:paraId="571C0A2A" w14:textId="77777777">
        <w:trPr>
          <w:trHeight w:val="494"/>
        </w:trPr>
        <w:tc>
          <w:tcPr>
            <w:tcW w:w="2122" w:type="dxa"/>
          </w:tcPr>
          <w:p w14:paraId="28B9AB5F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</w:rPr>
            </w:pPr>
          </w:p>
        </w:tc>
        <w:tc>
          <w:tcPr>
            <w:tcW w:w="1906" w:type="dxa"/>
          </w:tcPr>
          <w:p w14:paraId="75F01FD8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</w:rPr>
            </w:pPr>
          </w:p>
        </w:tc>
        <w:tc>
          <w:tcPr>
            <w:tcW w:w="2497" w:type="dxa"/>
          </w:tcPr>
          <w:p w14:paraId="1802947D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</w:rPr>
            </w:pPr>
          </w:p>
        </w:tc>
        <w:tc>
          <w:tcPr>
            <w:tcW w:w="1765" w:type="dxa"/>
            <w:gridSpan w:val="2"/>
          </w:tcPr>
          <w:p w14:paraId="36072BFE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</w:rPr>
            </w:pPr>
          </w:p>
        </w:tc>
        <w:tc>
          <w:tcPr>
            <w:tcW w:w="1741" w:type="dxa"/>
          </w:tcPr>
          <w:p w14:paraId="4C2F8C09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</w:rPr>
            </w:pPr>
          </w:p>
        </w:tc>
      </w:tr>
      <w:tr w:rsidR="00D00958" w:rsidRPr="00D00958" w14:paraId="55C0C913" w14:textId="77777777">
        <w:trPr>
          <w:trHeight w:val="494"/>
        </w:trPr>
        <w:tc>
          <w:tcPr>
            <w:tcW w:w="10031" w:type="dxa"/>
            <w:gridSpan w:val="6"/>
          </w:tcPr>
          <w:p w14:paraId="69BEBF61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  <w:szCs w:val="24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b/>
                <w:sz w:val="24"/>
              </w:rPr>
              <w:t>Ubworozi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4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4"/>
              </w:rPr>
              <w:t>bwo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4"/>
              </w:rPr>
              <w:t xml:space="preserve"> mu 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4"/>
              </w:rPr>
              <w:t>byuzi</w:t>
            </w:r>
            <w:proofErr w:type="spellEnd"/>
          </w:p>
        </w:tc>
      </w:tr>
      <w:tr w:rsidR="00D00958" w:rsidRPr="00297AEA" w14:paraId="0C9F6D4A" w14:textId="77777777">
        <w:trPr>
          <w:trHeight w:val="1491"/>
        </w:trPr>
        <w:tc>
          <w:tcPr>
            <w:tcW w:w="4028" w:type="dxa"/>
            <w:gridSpan w:val="2"/>
          </w:tcPr>
          <w:p w14:paraId="5FEEB9C3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Ubuso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’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icyuzi</w:t>
            </w:r>
            <w:proofErr w:type="spellEnd"/>
          </w:p>
          <w:p w14:paraId="64596234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  <w:vertAlign w:val="superscript"/>
              </w:rPr>
              <w:t>2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/ha)</w:t>
            </w:r>
          </w:p>
        </w:tc>
        <w:tc>
          <w:tcPr>
            <w:tcW w:w="2497" w:type="dxa"/>
          </w:tcPr>
          <w:p w14:paraId="5419421A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Ubushobozi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’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icyuzi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kubika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amazi</w:t>
            </w:r>
            <w:proofErr w:type="spellEnd"/>
          </w:p>
          <w:p w14:paraId="6809B7C9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  <w:p w14:paraId="57DC79C7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1707" w:type="dxa"/>
          </w:tcPr>
          <w:p w14:paraId="4038A661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Inshuro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ahindurwa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cyuzi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Umubare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kwezi</w:t>
            </w:r>
            <w:proofErr w:type="spellEnd"/>
          </w:p>
        </w:tc>
        <w:tc>
          <w:tcPr>
            <w:tcW w:w="1799" w:type="dxa"/>
            <w:gridSpan w:val="2"/>
          </w:tcPr>
          <w:p w14:paraId="58539DF8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  <w:lang w:val="nl-NL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  <w:lang w:val="nl-NL"/>
              </w:rPr>
              <w:t>Ingano y' amazi</w:t>
            </w:r>
          </w:p>
          <w:p w14:paraId="1AE01EEB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  <w:lang w:val="nl-NL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  <w:lang w:val="nl-NL"/>
              </w:rPr>
              <w:t>akoreshwa (m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  <w:vertAlign w:val="superscript"/>
                <w:lang w:val="nl-NL"/>
              </w:rPr>
              <w:t>3</w:t>
            </w:r>
            <w:r w:rsidRPr="00D00958">
              <w:rPr>
                <w:rFonts w:ascii="Segoe UI" w:eastAsia="Times New Roman" w:hAnsi="Segoe UI" w:cs="Segoe UI"/>
                <w:sz w:val="22"/>
                <w:szCs w:val="22"/>
                <w:lang w:val="nl-NL"/>
              </w:rPr>
              <w:t xml:space="preserve"> /ukwezi)</w:t>
            </w:r>
          </w:p>
          <w:p w14:paraId="230EDF76" w14:textId="77777777" w:rsidR="00D00958" w:rsidRPr="00D00958" w:rsidRDefault="00D00958">
            <w:pPr>
              <w:spacing w:after="120" w:line="276" w:lineRule="auto"/>
              <w:jc w:val="center"/>
              <w:rPr>
                <w:rFonts w:ascii="Segoe UI" w:eastAsia="Times New Roman" w:hAnsi="Segoe UI" w:cs="Segoe UI"/>
                <w:sz w:val="22"/>
                <w:szCs w:val="22"/>
                <w:lang w:val="nl-NL"/>
              </w:rPr>
            </w:pPr>
          </w:p>
        </w:tc>
      </w:tr>
      <w:tr w:rsidR="00D00958" w:rsidRPr="00297AEA" w14:paraId="4F811B8E" w14:textId="77777777">
        <w:trPr>
          <w:trHeight w:val="275"/>
        </w:trPr>
        <w:tc>
          <w:tcPr>
            <w:tcW w:w="4028" w:type="dxa"/>
            <w:gridSpan w:val="2"/>
          </w:tcPr>
          <w:p w14:paraId="5B3064EE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  <w:szCs w:val="24"/>
                <w:lang w:val="nl-NL"/>
              </w:rPr>
            </w:pPr>
          </w:p>
        </w:tc>
        <w:tc>
          <w:tcPr>
            <w:tcW w:w="2497" w:type="dxa"/>
          </w:tcPr>
          <w:p w14:paraId="6A9CEF60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  <w:szCs w:val="24"/>
                <w:lang w:val="nl-NL"/>
              </w:rPr>
            </w:pPr>
          </w:p>
        </w:tc>
        <w:tc>
          <w:tcPr>
            <w:tcW w:w="1707" w:type="dxa"/>
          </w:tcPr>
          <w:p w14:paraId="21982BD0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  <w:szCs w:val="24"/>
                <w:lang w:val="nl-NL"/>
              </w:rPr>
            </w:pPr>
          </w:p>
        </w:tc>
        <w:tc>
          <w:tcPr>
            <w:tcW w:w="1799" w:type="dxa"/>
            <w:gridSpan w:val="2"/>
          </w:tcPr>
          <w:p w14:paraId="65D5A0A7" w14:textId="77777777" w:rsidR="00D00958" w:rsidRPr="00D00958" w:rsidRDefault="00D00958">
            <w:pPr>
              <w:spacing w:after="120" w:line="276" w:lineRule="auto"/>
              <w:jc w:val="both"/>
              <w:rPr>
                <w:rFonts w:ascii="Segoe UI" w:eastAsia="Times New Roman" w:hAnsi="Segoe UI" w:cs="Segoe UI"/>
                <w:b/>
                <w:sz w:val="24"/>
                <w:szCs w:val="24"/>
                <w:lang w:val="nl-NL"/>
              </w:rPr>
            </w:pPr>
          </w:p>
        </w:tc>
      </w:tr>
    </w:tbl>
    <w:p w14:paraId="270AFE37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4"/>
          <w:szCs w:val="24"/>
          <w:u w:val="single"/>
          <w:lang w:val="nl-NL"/>
        </w:rPr>
      </w:pPr>
    </w:p>
    <w:p w14:paraId="6BC73F79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4"/>
          <w:szCs w:val="24"/>
          <w:u w:val="single"/>
          <w:lang w:val="nl-NL"/>
        </w:rPr>
      </w:pPr>
    </w:p>
    <w:p w14:paraId="55DAE756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4"/>
          <w:szCs w:val="24"/>
          <w:u w:val="single"/>
          <w:lang w:val="nl-NL"/>
        </w:rPr>
      </w:pPr>
    </w:p>
    <w:p w14:paraId="49E9BB1D" w14:textId="340F9169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4"/>
          <w:szCs w:val="24"/>
          <w:u w:val="single"/>
        </w:rPr>
      </w:pP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Ibikene</w:t>
      </w:r>
      <w:r w:rsidR="007C306A">
        <w:rPr>
          <w:rFonts w:ascii="Segoe UI" w:eastAsia="Times New Roman" w:hAnsi="Segoe UI" w:cs="Segoe UI"/>
          <w:b/>
          <w:sz w:val="24"/>
          <w:szCs w:val="24"/>
          <w:u w:val="single"/>
        </w:rPr>
        <w:t>rwa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:</w:t>
      </w:r>
    </w:p>
    <w:p w14:paraId="26BC1E74" w14:textId="77777777" w:rsidR="00D00958" w:rsidRPr="00D00958" w:rsidRDefault="00D00958" w:rsidP="00D00958">
      <w:pPr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435539CF" w14:textId="77777777" w:rsidR="007C306A" w:rsidRDefault="00D00958" w:rsidP="007C306A">
      <w:pPr>
        <w:pStyle w:val="ListParagraph"/>
        <w:numPr>
          <w:ilvl w:val="0"/>
          <w:numId w:val="17"/>
        </w:numPr>
        <w:spacing w:line="360" w:lineRule="auto"/>
        <w:rPr>
          <w:rFonts w:ascii="Segoe UI" w:hAnsi="Segoe UI" w:cs="Segoe UI"/>
          <w:sz w:val="22"/>
          <w:szCs w:val="24"/>
        </w:rPr>
      </w:pPr>
      <w:proofErr w:type="spellStart"/>
      <w:r w:rsidRPr="00D00958">
        <w:rPr>
          <w:rFonts w:ascii="Segoe UI" w:hAnsi="Segoe UI" w:cs="Segoe UI"/>
          <w:b/>
          <w:sz w:val="22"/>
          <w:szCs w:val="24"/>
        </w:rPr>
        <w:t>Kororera</w:t>
      </w:r>
      <w:proofErr w:type="spellEnd"/>
      <w:r w:rsidRPr="00D00958">
        <w:rPr>
          <w:rFonts w:ascii="Segoe UI" w:hAnsi="Segoe UI" w:cs="Segoe UI"/>
          <w:b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b/>
          <w:sz w:val="22"/>
          <w:szCs w:val="24"/>
        </w:rPr>
        <w:t>amafi</w:t>
      </w:r>
      <w:proofErr w:type="spellEnd"/>
      <w:r w:rsidRPr="00D00958">
        <w:rPr>
          <w:rFonts w:ascii="Segoe UI" w:hAnsi="Segoe UI" w:cs="Segoe UI"/>
          <w:b/>
          <w:sz w:val="22"/>
          <w:szCs w:val="24"/>
        </w:rPr>
        <w:t xml:space="preserve"> mu </w:t>
      </w:r>
      <w:proofErr w:type="spellStart"/>
      <w:r w:rsidRPr="00D00958">
        <w:rPr>
          <w:rFonts w:ascii="Segoe UI" w:hAnsi="Segoe UI" w:cs="Segoe UI"/>
          <w:b/>
          <w:sz w:val="22"/>
          <w:szCs w:val="24"/>
        </w:rPr>
        <w:t>kiyaga</w:t>
      </w:r>
      <w:proofErr w:type="spellEnd"/>
      <w:r w:rsidRPr="00D00958">
        <w:rPr>
          <w:rFonts w:ascii="Segoe UI" w:hAnsi="Segoe UI" w:cs="Segoe UI"/>
          <w:b/>
          <w:sz w:val="22"/>
          <w:szCs w:val="24"/>
        </w:rPr>
        <w:t>:</w:t>
      </w:r>
      <w:r w:rsidRPr="00D00958">
        <w:rPr>
          <w:rFonts w:ascii="Segoe UI" w:hAnsi="Segoe UI" w:cs="Segoe UI"/>
          <w:sz w:val="22"/>
          <w:szCs w:val="24"/>
        </w:rPr>
        <w:t xml:space="preserve"> -</w:t>
      </w:r>
      <w:proofErr w:type="spellStart"/>
      <w:r w:rsidR="007C306A">
        <w:rPr>
          <w:rFonts w:ascii="Segoe UI" w:hAnsi="Segoe UI" w:cs="Segoe UI"/>
          <w:sz w:val="22"/>
          <w:szCs w:val="24"/>
        </w:rPr>
        <w:t>Ibikenerwa</w:t>
      </w:r>
      <w:proofErr w:type="spellEnd"/>
      <w:r w:rsidR="007C306A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="007C306A">
        <w:rPr>
          <w:rFonts w:ascii="Segoe UI" w:hAnsi="Segoe UI" w:cs="Segoe UI"/>
          <w:sz w:val="22"/>
          <w:szCs w:val="24"/>
        </w:rPr>
        <w:t>rusange</w:t>
      </w:r>
      <w:proofErr w:type="spellEnd"/>
    </w:p>
    <w:p w14:paraId="285F929D" w14:textId="4F2ADD61" w:rsidR="007C306A" w:rsidRPr="007C306A" w:rsidRDefault="007C306A" w:rsidP="007C306A">
      <w:pPr>
        <w:pStyle w:val="ListParagraph"/>
        <w:numPr>
          <w:ilvl w:val="0"/>
          <w:numId w:val="0"/>
        </w:numPr>
        <w:spacing w:line="360" w:lineRule="auto"/>
        <w:ind w:left="2880" w:firstLine="720"/>
        <w:rPr>
          <w:rFonts w:ascii="Segoe UI" w:hAnsi="Segoe UI" w:cs="Segoe UI"/>
          <w:sz w:val="22"/>
          <w:szCs w:val="24"/>
          <w:lang w:val="fr-FR"/>
        </w:rPr>
      </w:pPr>
      <w:r w:rsidRPr="007C306A">
        <w:rPr>
          <w:rFonts w:ascii="Segoe UI" w:hAnsi="Segoe UI" w:cs="Segoe UI"/>
          <w:b/>
          <w:sz w:val="22"/>
          <w:szCs w:val="24"/>
          <w:lang w:val="fr-FR"/>
        </w:rPr>
        <w:t>-</w:t>
      </w:r>
      <w:r>
        <w:rPr>
          <w:rFonts w:ascii="Segoe UI" w:hAnsi="Segoe UI" w:cs="Segoe UI"/>
          <w:sz w:val="22"/>
          <w:szCs w:val="24"/>
          <w:lang w:val="fr-FR"/>
        </w:rPr>
        <w:t xml:space="preserve"> </w:t>
      </w:r>
      <w:proofErr w:type="spellStart"/>
      <w:r w:rsidR="00D00958" w:rsidRPr="007C306A">
        <w:rPr>
          <w:rFonts w:ascii="Segoe UI" w:hAnsi="Segoe UI" w:cs="Segoe UI"/>
          <w:sz w:val="22"/>
          <w:szCs w:val="24"/>
          <w:lang w:val="fr-FR"/>
        </w:rPr>
        <w:t>Ibaruwa</w:t>
      </w:r>
      <w:proofErr w:type="spellEnd"/>
      <w:r w:rsidR="00D00958" w:rsidRPr="007C306A">
        <w:rPr>
          <w:rFonts w:ascii="Segoe UI" w:hAnsi="Segoe UI" w:cs="Segoe UI"/>
          <w:sz w:val="22"/>
          <w:szCs w:val="24"/>
          <w:lang w:val="fr-FR"/>
        </w:rPr>
        <w:t xml:space="preserve"> ihamya </w:t>
      </w:r>
      <w:proofErr w:type="spellStart"/>
      <w:r w:rsidR="00D00958" w:rsidRPr="007C306A">
        <w:rPr>
          <w:rFonts w:ascii="Segoe UI" w:hAnsi="Segoe UI" w:cs="Segoe UI"/>
          <w:sz w:val="22"/>
          <w:szCs w:val="24"/>
          <w:lang w:val="fr-FR"/>
        </w:rPr>
        <w:t>umushinga</w:t>
      </w:r>
      <w:proofErr w:type="spellEnd"/>
      <w:r w:rsidR="00D00958" w:rsidRPr="007C306A">
        <w:rPr>
          <w:rFonts w:ascii="Segoe UI" w:hAnsi="Segoe UI" w:cs="Segoe UI"/>
          <w:sz w:val="22"/>
          <w:szCs w:val="24"/>
          <w:lang w:val="fr-FR"/>
        </w:rPr>
        <w:t xml:space="preserve"> (MINAGRI/RAB)</w:t>
      </w:r>
    </w:p>
    <w:p w14:paraId="1E147F84" w14:textId="77777777" w:rsidR="00D00958" w:rsidRPr="00D00958" w:rsidRDefault="00D00958" w:rsidP="00D00958">
      <w:pPr>
        <w:spacing w:line="360" w:lineRule="auto"/>
        <w:rPr>
          <w:rFonts w:ascii="Segoe UI" w:eastAsia="Times New Roman" w:hAnsi="Segoe UI" w:cs="Segoe UI"/>
          <w:b/>
          <w:sz w:val="22"/>
          <w:szCs w:val="24"/>
        </w:rPr>
      </w:pPr>
      <w:r w:rsidRPr="007C306A">
        <w:rPr>
          <w:rFonts w:ascii="Segoe UI" w:hAnsi="Segoe UI" w:cs="Segoe UI"/>
          <w:sz w:val="22"/>
          <w:szCs w:val="24"/>
          <w:lang w:val="fr-FR"/>
        </w:rPr>
        <w:t xml:space="preserve"> </w:t>
      </w:r>
      <w:r w:rsidRPr="007C306A">
        <w:rPr>
          <w:rFonts w:ascii="Segoe UI" w:hAnsi="Segoe UI" w:cs="Segoe UI"/>
          <w:sz w:val="22"/>
          <w:szCs w:val="24"/>
          <w:lang w:val="fr-FR"/>
        </w:rPr>
        <w:tab/>
      </w:r>
      <w:r w:rsidRPr="007C306A">
        <w:rPr>
          <w:rFonts w:ascii="Segoe UI" w:hAnsi="Segoe UI" w:cs="Segoe UI"/>
          <w:sz w:val="22"/>
          <w:szCs w:val="24"/>
          <w:lang w:val="fr-FR"/>
        </w:rPr>
        <w:tab/>
      </w:r>
      <w:r w:rsidRPr="007C306A">
        <w:rPr>
          <w:rFonts w:ascii="Segoe UI" w:hAnsi="Segoe UI" w:cs="Segoe UI"/>
          <w:sz w:val="22"/>
          <w:szCs w:val="24"/>
          <w:lang w:val="fr-FR"/>
        </w:rPr>
        <w:tab/>
      </w:r>
      <w:r w:rsidRPr="007C306A">
        <w:rPr>
          <w:rFonts w:ascii="Segoe UI" w:hAnsi="Segoe UI" w:cs="Segoe UI"/>
          <w:sz w:val="22"/>
          <w:szCs w:val="24"/>
          <w:lang w:val="fr-FR"/>
        </w:rPr>
        <w:tab/>
        <w:t xml:space="preserve">            </w:t>
      </w:r>
      <w:r w:rsidRPr="00D00958">
        <w:rPr>
          <w:rFonts w:ascii="Segoe UI" w:hAnsi="Segoe UI" w:cs="Segoe UI"/>
          <w:sz w:val="22"/>
          <w:szCs w:val="24"/>
        </w:rPr>
        <w:t>-</w:t>
      </w:r>
      <w:proofErr w:type="spellStart"/>
      <w:r w:rsidRPr="00D00958">
        <w:rPr>
          <w:rFonts w:ascii="Segoe UI" w:hAnsi="Segoe UI" w:cs="Segoe UI"/>
          <w:sz w:val="22"/>
          <w:szCs w:val="24"/>
        </w:rPr>
        <w:t>Ikarita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igaragaza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aho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ubworozi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buzakorerwa</w:t>
      </w:r>
      <w:proofErr w:type="spellEnd"/>
    </w:p>
    <w:p w14:paraId="136CAA92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Cs w:val="22"/>
          <w:u w:val="single"/>
        </w:rPr>
      </w:pPr>
    </w:p>
    <w:p w14:paraId="4AD85EAF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Cs w:val="22"/>
          <w:u w:val="single"/>
        </w:rPr>
      </w:pPr>
    </w:p>
    <w:p w14:paraId="69B52987" w14:textId="77777777" w:rsidR="00D00958" w:rsidRPr="00D00958" w:rsidRDefault="00D00958" w:rsidP="00D00958">
      <w:pPr>
        <w:spacing w:line="276" w:lineRule="auto"/>
        <w:rPr>
          <w:rFonts w:ascii="Segoe UI" w:eastAsia="Times New Roman" w:hAnsi="Segoe UI" w:cs="Segoe UI"/>
          <w:b/>
          <w:szCs w:val="22"/>
          <w:u w:val="single"/>
        </w:rPr>
      </w:pPr>
      <w:r w:rsidRPr="00D00958">
        <w:rPr>
          <w:rFonts w:ascii="Segoe UI" w:eastAsia="Times New Roman" w:hAnsi="Segoe UI" w:cs="Segoe UI"/>
          <w:b/>
          <w:szCs w:val="22"/>
          <w:u w:val="single"/>
        </w:rPr>
        <w:t xml:space="preserve"> </w:t>
      </w:r>
    </w:p>
    <w:p w14:paraId="783CA838" w14:textId="77777777" w:rsidR="007C306A" w:rsidRPr="007C306A" w:rsidRDefault="00D00958" w:rsidP="00D00958">
      <w:pPr>
        <w:pStyle w:val="ListParagraph"/>
        <w:numPr>
          <w:ilvl w:val="0"/>
          <w:numId w:val="17"/>
        </w:numPr>
        <w:spacing w:line="276" w:lineRule="auto"/>
        <w:rPr>
          <w:rFonts w:ascii="Segoe UI" w:eastAsia="Times New Roman" w:hAnsi="Segoe UI" w:cs="Segoe UI"/>
          <w:b/>
          <w:sz w:val="24"/>
          <w:szCs w:val="22"/>
          <w:u w:val="single"/>
        </w:rPr>
      </w:pPr>
      <w:proofErr w:type="spellStart"/>
      <w:r w:rsidRPr="00D00958">
        <w:rPr>
          <w:rFonts w:ascii="Segoe UI" w:hAnsi="Segoe UI" w:cs="Segoe UI"/>
          <w:b/>
          <w:sz w:val="22"/>
        </w:rPr>
        <w:t>Kororera</w:t>
      </w:r>
      <w:proofErr w:type="spellEnd"/>
      <w:r w:rsidRPr="00D00958">
        <w:rPr>
          <w:rFonts w:ascii="Segoe UI" w:hAnsi="Segoe UI" w:cs="Segoe UI"/>
          <w:b/>
          <w:sz w:val="22"/>
        </w:rPr>
        <w:t xml:space="preserve"> </w:t>
      </w:r>
      <w:proofErr w:type="spellStart"/>
      <w:r w:rsidRPr="00D00958">
        <w:rPr>
          <w:rFonts w:ascii="Segoe UI" w:hAnsi="Segoe UI" w:cs="Segoe UI"/>
          <w:b/>
          <w:sz w:val="22"/>
        </w:rPr>
        <w:t>amafi</w:t>
      </w:r>
      <w:proofErr w:type="spellEnd"/>
      <w:r w:rsidRPr="00D00958">
        <w:rPr>
          <w:rFonts w:ascii="Segoe UI" w:hAnsi="Segoe UI" w:cs="Segoe UI"/>
          <w:b/>
          <w:sz w:val="22"/>
        </w:rPr>
        <w:t xml:space="preserve"> mu </w:t>
      </w:r>
      <w:proofErr w:type="spellStart"/>
      <w:r w:rsidRPr="00D00958">
        <w:rPr>
          <w:rFonts w:ascii="Segoe UI" w:hAnsi="Segoe UI" w:cs="Segoe UI"/>
          <w:b/>
          <w:sz w:val="22"/>
        </w:rPr>
        <w:t>cyuzi</w:t>
      </w:r>
      <w:proofErr w:type="spellEnd"/>
      <w:r w:rsidRPr="00D00958">
        <w:rPr>
          <w:rFonts w:ascii="Segoe UI" w:hAnsi="Segoe UI" w:cs="Segoe UI"/>
          <w:b/>
          <w:sz w:val="22"/>
        </w:rPr>
        <w:t>:</w:t>
      </w:r>
      <w:r w:rsidRPr="00D00958">
        <w:rPr>
          <w:rFonts w:ascii="Segoe UI" w:hAnsi="Segoe UI" w:cs="Segoe UI"/>
          <w:sz w:val="22"/>
        </w:rPr>
        <w:t xml:space="preserve"> - </w:t>
      </w:r>
      <w:proofErr w:type="spellStart"/>
      <w:r w:rsidR="007C306A">
        <w:rPr>
          <w:rFonts w:ascii="Segoe UI" w:hAnsi="Segoe UI" w:cs="Segoe UI"/>
          <w:sz w:val="22"/>
        </w:rPr>
        <w:t>Ibikenerwa</w:t>
      </w:r>
      <w:proofErr w:type="spellEnd"/>
      <w:r w:rsidR="007C306A">
        <w:rPr>
          <w:rFonts w:ascii="Segoe UI" w:hAnsi="Segoe UI" w:cs="Segoe UI"/>
          <w:sz w:val="22"/>
        </w:rPr>
        <w:t xml:space="preserve"> </w:t>
      </w:r>
      <w:proofErr w:type="spellStart"/>
      <w:r w:rsidR="007C306A">
        <w:rPr>
          <w:rFonts w:ascii="Segoe UI" w:hAnsi="Segoe UI" w:cs="Segoe UI"/>
          <w:sz w:val="22"/>
        </w:rPr>
        <w:t>rusange</w:t>
      </w:r>
      <w:proofErr w:type="spellEnd"/>
    </w:p>
    <w:p w14:paraId="66070498" w14:textId="261F2BEB" w:rsidR="00D00958" w:rsidRPr="007C306A" w:rsidRDefault="007C306A" w:rsidP="007C306A">
      <w:pPr>
        <w:pStyle w:val="ListParagraph"/>
        <w:numPr>
          <w:ilvl w:val="0"/>
          <w:numId w:val="0"/>
        </w:numPr>
        <w:spacing w:line="276" w:lineRule="auto"/>
        <w:ind w:left="2880" w:firstLine="720"/>
        <w:rPr>
          <w:rFonts w:ascii="Segoe UI" w:eastAsia="Times New Roman" w:hAnsi="Segoe UI" w:cs="Segoe UI"/>
          <w:b/>
          <w:sz w:val="24"/>
          <w:szCs w:val="22"/>
          <w:u w:val="single"/>
          <w:lang w:val="fr-FR"/>
        </w:rPr>
      </w:pPr>
      <w:r w:rsidRPr="007C306A">
        <w:rPr>
          <w:rFonts w:ascii="Segoe UI" w:hAnsi="Segoe UI" w:cs="Segoe UI"/>
          <w:b/>
          <w:sz w:val="22"/>
          <w:lang w:val="fr-FR"/>
        </w:rPr>
        <w:t>-</w:t>
      </w:r>
      <w:r>
        <w:rPr>
          <w:rFonts w:ascii="Segoe UI" w:hAnsi="Segoe UI" w:cs="Segoe UI"/>
          <w:sz w:val="22"/>
          <w:lang w:val="fr-FR"/>
        </w:rPr>
        <w:t xml:space="preserve"> </w:t>
      </w:r>
      <w:proofErr w:type="spellStart"/>
      <w:r w:rsidR="00D00958" w:rsidRPr="007C306A">
        <w:rPr>
          <w:rFonts w:ascii="Segoe UI" w:hAnsi="Segoe UI" w:cs="Segoe UI"/>
          <w:sz w:val="22"/>
          <w:lang w:val="fr-FR"/>
        </w:rPr>
        <w:t>Ibaruwa</w:t>
      </w:r>
      <w:proofErr w:type="spellEnd"/>
      <w:r w:rsidR="00D00958" w:rsidRPr="007C306A">
        <w:rPr>
          <w:rFonts w:ascii="Segoe UI" w:hAnsi="Segoe UI" w:cs="Segoe UI"/>
          <w:sz w:val="22"/>
          <w:lang w:val="fr-FR"/>
        </w:rPr>
        <w:t xml:space="preserve"> </w:t>
      </w:r>
      <w:proofErr w:type="spellStart"/>
      <w:r w:rsidR="00D00958" w:rsidRPr="007C306A">
        <w:rPr>
          <w:rFonts w:ascii="Segoe UI" w:hAnsi="Segoe UI" w:cs="Segoe UI"/>
          <w:sz w:val="22"/>
          <w:lang w:val="fr-FR"/>
        </w:rPr>
        <w:t>ihamya</w:t>
      </w:r>
      <w:proofErr w:type="spellEnd"/>
      <w:r w:rsidR="00D00958" w:rsidRPr="007C306A">
        <w:rPr>
          <w:rFonts w:ascii="Segoe UI" w:hAnsi="Segoe UI" w:cs="Segoe UI"/>
          <w:sz w:val="22"/>
          <w:lang w:val="fr-FR"/>
        </w:rPr>
        <w:t xml:space="preserve"> </w:t>
      </w:r>
      <w:proofErr w:type="spellStart"/>
      <w:r w:rsidR="00D00958" w:rsidRPr="007C306A">
        <w:rPr>
          <w:rFonts w:ascii="Segoe UI" w:hAnsi="Segoe UI" w:cs="Segoe UI"/>
          <w:sz w:val="22"/>
          <w:lang w:val="fr-FR"/>
        </w:rPr>
        <w:t>umushinga</w:t>
      </w:r>
      <w:proofErr w:type="spellEnd"/>
      <w:r w:rsidR="00D00958" w:rsidRPr="007C306A">
        <w:rPr>
          <w:rFonts w:ascii="Segoe UI" w:hAnsi="Segoe UI" w:cs="Segoe UI"/>
          <w:sz w:val="22"/>
          <w:lang w:val="fr-FR"/>
        </w:rPr>
        <w:t xml:space="preserve"> (MINAGRI/RAB) </w:t>
      </w:r>
    </w:p>
    <w:p w14:paraId="36483248" w14:textId="77777777" w:rsidR="00D00958" w:rsidRPr="00A5584F" w:rsidRDefault="00D00958" w:rsidP="00D00958">
      <w:pPr>
        <w:spacing w:line="276" w:lineRule="auto"/>
        <w:ind w:left="2160"/>
        <w:rPr>
          <w:rFonts w:ascii="Segoe UI" w:eastAsia="Times New Roman" w:hAnsi="Segoe UI" w:cs="Segoe UI"/>
          <w:b/>
          <w:sz w:val="24"/>
          <w:szCs w:val="22"/>
          <w:u w:val="single"/>
          <w:lang w:val="fr-FR"/>
        </w:rPr>
      </w:pPr>
      <w:r w:rsidRPr="007C306A">
        <w:rPr>
          <w:rFonts w:ascii="Segoe UI" w:hAnsi="Segoe UI" w:cs="Segoe UI"/>
          <w:sz w:val="22"/>
          <w:lang w:val="fr-FR"/>
        </w:rPr>
        <w:t xml:space="preserve">                      </w:t>
      </w:r>
      <w:r w:rsidRPr="00A5584F">
        <w:rPr>
          <w:rFonts w:ascii="Segoe UI" w:hAnsi="Segoe UI" w:cs="Segoe UI"/>
          <w:sz w:val="22"/>
          <w:lang w:val="fr-FR"/>
        </w:rPr>
        <w:t xml:space="preserve">- </w:t>
      </w:r>
      <w:proofErr w:type="spellStart"/>
      <w:r w:rsidRPr="00A5584F">
        <w:rPr>
          <w:rFonts w:ascii="Segoe UI" w:hAnsi="Segoe UI" w:cs="Segoe UI"/>
          <w:sz w:val="22"/>
          <w:lang w:val="fr-FR"/>
        </w:rPr>
        <w:t>Raporo</w:t>
      </w:r>
      <w:proofErr w:type="spellEnd"/>
      <w:r w:rsidRPr="00A5584F">
        <w:rPr>
          <w:rFonts w:ascii="Segoe UI" w:hAnsi="Segoe UI" w:cs="Segoe UI"/>
          <w:sz w:val="22"/>
          <w:lang w:val="fr-FR"/>
        </w:rPr>
        <w:t xml:space="preserve"> </w:t>
      </w:r>
      <w:proofErr w:type="spellStart"/>
      <w:r w:rsidRPr="00A5584F">
        <w:rPr>
          <w:rFonts w:ascii="Segoe UI" w:hAnsi="Segoe UI" w:cs="Segoe UI"/>
          <w:sz w:val="22"/>
          <w:lang w:val="fr-FR"/>
        </w:rPr>
        <w:t>igaragaza</w:t>
      </w:r>
      <w:proofErr w:type="spellEnd"/>
      <w:r w:rsidRPr="00A5584F">
        <w:rPr>
          <w:rFonts w:ascii="Segoe UI" w:hAnsi="Segoe UI" w:cs="Segoe UI"/>
          <w:sz w:val="22"/>
          <w:lang w:val="fr-FR"/>
        </w:rPr>
        <w:t xml:space="preserve"> </w:t>
      </w:r>
      <w:proofErr w:type="spellStart"/>
      <w:r w:rsidRPr="00A5584F">
        <w:rPr>
          <w:rFonts w:ascii="Segoe UI" w:hAnsi="Segoe UI" w:cs="Segoe UI"/>
          <w:sz w:val="22"/>
          <w:lang w:val="fr-FR"/>
        </w:rPr>
        <w:t>ingano</w:t>
      </w:r>
      <w:proofErr w:type="spellEnd"/>
      <w:r w:rsidRPr="00A5584F">
        <w:rPr>
          <w:rFonts w:ascii="Segoe UI" w:hAnsi="Segoe UI" w:cs="Segoe UI"/>
          <w:sz w:val="22"/>
          <w:lang w:val="fr-FR"/>
        </w:rPr>
        <w:t xml:space="preserve"> y’</w:t>
      </w:r>
      <w:proofErr w:type="spellStart"/>
      <w:r w:rsidRPr="00A5584F">
        <w:rPr>
          <w:rFonts w:ascii="Segoe UI" w:hAnsi="Segoe UI" w:cs="Segoe UI"/>
          <w:sz w:val="22"/>
          <w:lang w:val="fr-FR"/>
        </w:rPr>
        <w:t>amazi</w:t>
      </w:r>
      <w:proofErr w:type="spellEnd"/>
      <w:r w:rsidRPr="00A5584F">
        <w:rPr>
          <w:rFonts w:ascii="Segoe UI" w:hAnsi="Segoe UI" w:cs="Segoe UI"/>
          <w:sz w:val="22"/>
          <w:lang w:val="fr-FR"/>
        </w:rPr>
        <w:t xml:space="preserve"> </w:t>
      </w:r>
      <w:proofErr w:type="spellStart"/>
      <w:r w:rsidRPr="00A5584F">
        <w:rPr>
          <w:rFonts w:ascii="Segoe UI" w:hAnsi="Segoe UI" w:cs="Segoe UI"/>
          <w:sz w:val="22"/>
          <w:lang w:val="fr-FR"/>
        </w:rPr>
        <w:t>ahari</w:t>
      </w:r>
      <w:proofErr w:type="spellEnd"/>
      <w:r w:rsidRPr="00A5584F">
        <w:rPr>
          <w:rFonts w:ascii="Segoe UI" w:hAnsi="Segoe UI" w:cs="Segoe UI"/>
          <w:sz w:val="22"/>
          <w:lang w:val="fr-FR"/>
        </w:rPr>
        <w:t xml:space="preserve"> n’</w:t>
      </w:r>
      <w:proofErr w:type="spellStart"/>
      <w:r w:rsidRPr="00A5584F">
        <w:rPr>
          <w:rFonts w:ascii="Segoe UI" w:hAnsi="Segoe UI" w:cs="Segoe UI"/>
          <w:sz w:val="22"/>
          <w:lang w:val="fr-FR"/>
        </w:rPr>
        <w:t>akenewe</w:t>
      </w:r>
      <w:proofErr w:type="spellEnd"/>
    </w:p>
    <w:p w14:paraId="0ABDBFB0" w14:textId="77777777" w:rsidR="00D00958" w:rsidRPr="00A5584F" w:rsidRDefault="00D00958" w:rsidP="007C306A">
      <w:pPr>
        <w:pStyle w:val="ListParagraph"/>
        <w:numPr>
          <w:ilvl w:val="0"/>
          <w:numId w:val="0"/>
        </w:numPr>
        <w:spacing w:line="276" w:lineRule="auto"/>
        <w:ind w:left="720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p w14:paraId="2C6F7A03" w14:textId="77777777" w:rsidR="00D00958" w:rsidRPr="00A5584F" w:rsidRDefault="00D00958" w:rsidP="00D00958">
      <w:pPr>
        <w:spacing w:line="276" w:lineRule="auto"/>
        <w:jc w:val="center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p w14:paraId="4BA88BF9" w14:textId="77777777" w:rsidR="00D00958" w:rsidRPr="00A5584F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p w14:paraId="1C0EA2DB" w14:textId="77777777" w:rsidR="00D00958" w:rsidRPr="00A5584F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p w14:paraId="788A6566" w14:textId="77777777" w:rsidR="00D00958" w:rsidRPr="00A5584F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p w14:paraId="706102F2" w14:textId="77777777" w:rsidR="00D00958" w:rsidRPr="00A5584F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p w14:paraId="54BAF8B8" w14:textId="77777777" w:rsidR="00D00958" w:rsidRPr="00A5584F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p w14:paraId="23E49FF5" w14:textId="77777777" w:rsidR="00D00958" w:rsidRPr="00A5584F" w:rsidRDefault="00D00958" w:rsidP="00D00958">
      <w:pPr>
        <w:spacing w:after="160" w:line="259" w:lineRule="auto"/>
        <w:rPr>
          <w:rFonts w:ascii="Segoe UI" w:eastAsia="Times New Roman" w:hAnsi="Segoe UI" w:cs="Segoe UI"/>
          <w:b/>
          <w:sz w:val="22"/>
          <w:szCs w:val="22"/>
          <w:lang w:val="fr-FR"/>
        </w:rPr>
      </w:pPr>
      <w:r w:rsidRPr="00A5584F">
        <w:rPr>
          <w:rFonts w:ascii="Segoe UI" w:eastAsia="Times New Roman" w:hAnsi="Segoe UI" w:cs="Segoe UI"/>
          <w:b/>
          <w:sz w:val="22"/>
          <w:szCs w:val="22"/>
          <w:lang w:val="fr-FR"/>
        </w:rPr>
        <w:br w:type="page"/>
      </w:r>
    </w:p>
    <w:p w14:paraId="14D9502D" w14:textId="77777777" w:rsidR="00D00958" w:rsidRPr="00A5584F" w:rsidRDefault="00D00958" w:rsidP="00D00958">
      <w:pPr>
        <w:tabs>
          <w:tab w:val="left" w:pos="300"/>
        </w:tabs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lastRenderedPageBreak/>
        <w:t>UMUGEREKA D (</w:t>
      </w:r>
      <w:proofErr w:type="spellStart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>Bireba</w:t>
      </w:r>
      <w:proofErr w:type="spellEnd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>gusa</w:t>
      </w:r>
      <w:proofErr w:type="spellEnd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>Ibikorwa</w:t>
      </w:r>
      <w:proofErr w:type="spellEnd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>byo</w:t>
      </w:r>
      <w:proofErr w:type="spellEnd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 xml:space="preserve"> </w:t>
      </w:r>
      <w:proofErr w:type="spellStart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>kuronga</w:t>
      </w:r>
      <w:proofErr w:type="spellEnd"/>
      <w:r w:rsidRPr="00A5584F"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  <w:t xml:space="preserve"> Kawa)</w:t>
      </w:r>
    </w:p>
    <w:p w14:paraId="6FE57D7A" w14:textId="77777777" w:rsidR="00D00958" w:rsidRPr="00A5584F" w:rsidRDefault="00D00958" w:rsidP="00D00958">
      <w:pPr>
        <w:tabs>
          <w:tab w:val="left" w:pos="300"/>
        </w:tabs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p w14:paraId="520B94D3" w14:textId="77777777" w:rsidR="00D00958" w:rsidRPr="00A5584F" w:rsidRDefault="00D00958" w:rsidP="00D00958">
      <w:pPr>
        <w:tabs>
          <w:tab w:val="left" w:pos="300"/>
        </w:tabs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2342"/>
        <w:gridCol w:w="2446"/>
      </w:tblGrid>
      <w:tr w:rsidR="00D00958" w:rsidRPr="00D00958" w14:paraId="696AF0D8" w14:textId="77777777">
        <w:trPr>
          <w:trHeight w:val="212"/>
        </w:trPr>
        <w:tc>
          <w:tcPr>
            <w:tcW w:w="4788" w:type="dxa"/>
            <w:vMerge w:val="restart"/>
            <w:vAlign w:val="center"/>
          </w:tcPr>
          <w:p w14:paraId="215944E3" w14:textId="77777777" w:rsidR="00D00958" w:rsidRPr="00A5584F" w:rsidRDefault="00D00958">
            <w:pPr>
              <w:spacing w:after="240" w:line="0" w:lineRule="atLeast"/>
              <w:rPr>
                <w:rFonts w:ascii="Segoe UI" w:eastAsia="Times New Roman" w:hAnsi="Segoe UI" w:cs="Segoe UI"/>
                <w:sz w:val="22"/>
                <w:szCs w:val="22"/>
                <w:lang w:val="fr-FR"/>
              </w:rPr>
            </w:pPr>
            <w:proofErr w:type="spellStart"/>
            <w:r w:rsidRPr="00A5584F">
              <w:rPr>
                <w:rFonts w:ascii="Segoe UI" w:hAnsi="Segoe UI" w:cs="Segoe UI"/>
                <w:sz w:val="22"/>
                <w:szCs w:val="22"/>
                <w:lang w:val="fr-FR"/>
              </w:rPr>
              <w:t>Ingano</w:t>
            </w:r>
            <w:proofErr w:type="spellEnd"/>
            <w:r w:rsidRPr="00A5584F">
              <w:rPr>
                <w:rFonts w:ascii="Segoe UI" w:hAnsi="Segoe UI" w:cs="Segoe UI"/>
                <w:sz w:val="22"/>
                <w:szCs w:val="22"/>
                <w:lang w:val="fr-FR"/>
              </w:rPr>
              <w:t xml:space="preserve"> y’ </w:t>
            </w:r>
            <w:proofErr w:type="spellStart"/>
            <w:r w:rsidRPr="00A5584F">
              <w:rPr>
                <w:rFonts w:ascii="Segoe UI" w:hAnsi="Segoe UI" w:cs="Segoe UI"/>
                <w:sz w:val="22"/>
                <w:szCs w:val="22"/>
                <w:lang w:val="fr-FR"/>
              </w:rPr>
              <w:t>amazi</w:t>
            </w:r>
            <w:proofErr w:type="spellEnd"/>
            <w:r w:rsidRPr="00A5584F">
              <w:rPr>
                <w:rFonts w:ascii="Segoe UI" w:hAnsi="Segoe UI" w:cs="Segoe UI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A5584F">
              <w:rPr>
                <w:rFonts w:ascii="Segoe UI" w:hAnsi="Segoe UI" w:cs="Segoe UI"/>
                <w:sz w:val="22"/>
                <w:szCs w:val="22"/>
                <w:lang w:val="fr-FR"/>
              </w:rPr>
              <w:t>afatwa</w:t>
            </w:r>
            <w:proofErr w:type="spellEnd"/>
            <w:r w:rsidRPr="00A5584F">
              <w:rPr>
                <w:rFonts w:ascii="Segoe UI" w:hAnsi="Segoe UI" w:cs="Segoe UI"/>
                <w:sz w:val="22"/>
                <w:szCs w:val="22"/>
                <w:lang w:val="fr-FR"/>
              </w:rPr>
              <w:t xml:space="preserve"> (</w:t>
            </w:r>
            <w:proofErr w:type="spellStart"/>
            <w:r w:rsidRPr="00A5584F">
              <w:rPr>
                <w:rFonts w:ascii="Segoe UI" w:hAnsi="Segoe UI" w:cs="Segoe UI"/>
                <w:sz w:val="22"/>
                <w:szCs w:val="22"/>
                <w:lang w:val="fr-FR"/>
              </w:rPr>
              <w:t>Akoreshwa</w:t>
            </w:r>
            <w:proofErr w:type="spellEnd"/>
            <w:r w:rsidRPr="00A5584F">
              <w:rPr>
                <w:rFonts w:ascii="Segoe UI" w:hAnsi="Segoe UI" w:cs="Segoe UI"/>
                <w:sz w:val="22"/>
                <w:szCs w:val="22"/>
                <w:lang w:val="fr-FR"/>
              </w:rPr>
              <w:t>)</w:t>
            </w:r>
          </w:p>
        </w:tc>
        <w:tc>
          <w:tcPr>
            <w:tcW w:w="2342" w:type="dxa"/>
          </w:tcPr>
          <w:p w14:paraId="78B470F5" w14:textId="77777777" w:rsidR="00D00958" w:rsidRPr="00D00958" w:rsidRDefault="00D00958">
            <w:pPr>
              <w:tabs>
                <w:tab w:val="left" w:pos="1165"/>
              </w:tabs>
              <w:spacing w:after="24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2446" w:type="dxa"/>
          </w:tcPr>
          <w:p w14:paraId="3D5E658F" w14:textId="77777777" w:rsidR="00D00958" w:rsidRPr="00D00958" w:rsidRDefault="00D00958">
            <w:pPr>
              <w:tabs>
                <w:tab w:val="left" w:pos="1165"/>
              </w:tabs>
              <w:spacing w:after="24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ukwezi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</w:tr>
      <w:tr w:rsidR="00D00958" w:rsidRPr="00D00958" w14:paraId="6A6984A5" w14:textId="77777777">
        <w:trPr>
          <w:trHeight w:val="206"/>
        </w:trPr>
        <w:tc>
          <w:tcPr>
            <w:tcW w:w="4788" w:type="dxa"/>
            <w:vMerge/>
          </w:tcPr>
          <w:p w14:paraId="46A67CC3" w14:textId="77777777" w:rsidR="00D00958" w:rsidRPr="00D00958" w:rsidRDefault="00D00958">
            <w:pPr>
              <w:spacing w:after="240" w:line="0" w:lineRule="atLeas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342" w:type="dxa"/>
          </w:tcPr>
          <w:p w14:paraId="7C0D2D10" w14:textId="77777777" w:rsidR="00D00958" w:rsidRPr="00D00958" w:rsidRDefault="00D00958">
            <w:pPr>
              <w:tabs>
                <w:tab w:val="left" w:pos="1165"/>
              </w:tabs>
              <w:spacing w:after="24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446" w:type="dxa"/>
          </w:tcPr>
          <w:p w14:paraId="2086B20E" w14:textId="77777777" w:rsidR="00D00958" w:rsidRPr="00D00958" w:rsidRDefault="00D00958">
            <w:pPr>
              <w:tabs>
                <w:tab w:val="left" w:pos="1165"/>
              </w:tabs>
              <w:spacing w:after="240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3397F29C" w14:textId="77777777">
        <w:tc>
          <w:tcPr>
            <w:tcW w:w="4788" w:type="dxa"/>
          </w:tcPr>
          <w:p w14:paraId="6D12ABAB" w14:textId="77777777" w:rsidR="00D00958" w:rsidRPr="00D00958" w:rsidRDefault="00D00958">
            <w:pPr>
              <w:spacing w:after="240" w:line="0" w:lineRule="atLeas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Kawa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itunganywa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(tons/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umwaka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):</w:t>
            </w:r>
          </w:p>
        </w:tc>
        <w:tc>
          <w:tcPr>
            <w:tcW w:w="4788" w:type="dxa"/>
            <w:gridSpan w:val="2"/>
          </w:tcPr>
          <w:p w14:paraId="0050B763" w14:textId="77777777" w:rsidR="00D00958" w:rsidRPr="00D00958" w:rsidRDefault="00D00958">
            <w:pPr>
              <w:tabs>
                <w:tab w:val="left" w:pos="1165"/>
              </w:tabs>
              <w:spacing w:after="240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67431380" w14:textId="77777777" w:rsidR="00D00958" w:rsidRPr="00D00958" w:rsidRDefault="00D00958" w:rsidP="00D00958">
      <w:pPr>
        <w:spacing w:line="276" w:lineRule="auto"/>
        <w:rPr>
          <w:rFonts w:ascii="Segoe UI" w:hAnsi="Segoe UI" w:cs="Segoe UI"/>
          <w:b/>
          <w:sz w:val="24"/>
        </w:rPr>
      </w:pPr>
    </w:p>
    <w:p w14:paraId="13501302" w14:textId="77777777" w:rsidR="00D00958" w:rsidRPr="00D00958" w:rsidRDefault="00D00958" w:rsidP="00D00958">
      <w:pPr>
        <w:spacing w:line="276" w:lineRule="auto"/>
        <w:rPr>
          <w:rFonts w:ascii="Segoe UI" w:hAnsi="Segoe UI" w:cs="Segoe UI"/>
          <w:b/>
          <w:sz w:val="24"/>
        </w:rPr>
      </w:pPr>
    </w:p>
    <w:p w14:paraId="01F5F0B9" w14:textId="77777777" w:rsidR="00D00958" w:rsidRPr="00D00958" w:rsidRDefault="00D00958" w:rsidP="00D00958">
      <w:pPr>
        <w:spacing w:line="276" w:lineRule="auto"/>
        <w:rPr>
          <w:rFonts w:ascii="Segoe UI" w:hAnsi="Segoe UI" w:cs="Segoe UI"/>
          <w:b/>
          <w:sz w:val="22"/>
        </w:rPr>
      </w:pPr>
    </w:p>
    <w:p w14:paraId="53209723" w14:textId="77777777" w:rsidR="00D00958" w:rsidRPr="00D00958" w:rsidRDefault="00D00958" w:rsidP="00D00958">
      <w:pPr>
        <w:spacing w:line="360" w:lineRule="auto"/>
        <w:rPr>
          <w:rFonts w:ascii="Segoe UI" w:hAnsi="Segoe UI" w:cs="Segoe UI"/>
          <w:sz w:val="24"/>
        </w:rPr>
      </w:pPr>
      <w:proofErr w:type="spellStart"/>
      <w:r w:rsidRPr="00D00958">
        <w:rPr>
          <w:rFonts w:ascii="Segoe UI" w:hAnsi="Segoe UI" w:cs="Segoe UI"/>
          <w:b/>
          <w:sz w:val="24"/>
        </w:rPr>
        <w:t>Ibikenerwa</w:t>
      </w:r>
      <w:proofErr w:type="spellEnd"/>
      <w:r w:rsidRPr="00D00958">
        <w:rPr>
          <w:rFonts w:ascii="Segoe UI" w:hAnsi="Segoe UI" w:cs="Segoe UI"/>
          <w:b/>
          <w:sz w:val="24"/>
        </w:rPr>
        <w:t>:</w:t>
      </w:r>
      <w:r w:rsidRPr="00D00958">
        <w:rPr>
          <w:rFonts w:ascii="Segoe UI" w:hAnsi="Segoe UI" w:cs="Segoe UI"/>
          <w:sz w:val="24"/>
        </w:rPr>
        <w:t xml:space="preserve"> </w:t>
      </w:r>
    </w:p>
    <w:p w14:paraId="1EBFB90D" w14:textId="230BE83E" w:rsidR="007C306A" w:rsidRDefault="00D00958" w:rsidP="00D00958">
      <w:pPr>
        <w:spacing w:line="360" w:lineRule="auto"/>
        <w:rPr>
          <w:rFonts w:ascii="Segoe UI" w:hAnsi="Segoe UI" w:cs="Segoe UI"/>
          <w:sz w:val="22"/>
        </w:rPr>
      </w:pPr>
      <w:r w:rsidRPr="00D00958">
        <w:rPr>
          <w:rFonts w:ascii="Segoe UI" w:hAnsi="Segoe UI" w:cs="Segoe UI"/>
          <w:sz w:val="22"/>
        </w:rPr>
        <w:t xml:space="preserve">- </w:t>
      </w:r>
      <w:proofErr w:type="spellStart"/>
      <w:r w:rsidR="007C306A">
        <w:rPr>
          <w:rFonts w:ascii="Segoe UI" w:hAnsi="Segoe UI" w:cs="Segoe UI"/>
          <w:sz w:val="22"/>
        </w:rPr>
        <w:t>Ibikenerwa</w:t>
      </w:r>
      <w:proofErr w:type="spellEnd"/>
      <w:r w:rsidR="007C306A">
        <w:rPr>
          <w:rFonts w:ascii="Segoe UI" w:hAnsi="Segoe UI" w:cs="Segoe UI"/>
          <w:sz w:val="22"/>
        </w:rPr>
        <w:t xml:space="preserve"> </w:t>
      </w:r>
      <w:proofErr w:type="spellStart"/>
      <w:r w:rsidR="007C306A">
        <w:rPr>
          <w:rFonts w:ascii="Segoe UI" w:hAnsi="Segoe UI" w:cs="Segoe UI"/>
          <w:sz w:val="22"/>
        </w:rPr>
        <w:t>rusange</w:t>
      </w:r>
      <w:proofErr w:type="spellEnd"/>
    </w:p>
    <w:p w14:paraId="245300D2" w14:textId="52DA68B1" w:rsidR="00D00958" w:rsidRPr="00D00958" w:rsidRDefault="007C306A" w:rsidP="00D00958">
      <w:pPr>
        <w:spacing w:line="360" w:lineRule="auto"/>
        <w:rPr>
          <w:rFonts w:ascii="Segoe UI" w:eastAsia="Times New Roman" w:hAnsi="Segoe UI" w:cs="Segoe UI"/>
          <w:b/>
          <w:sz w:val="24"/>
          <w:szCs w:val="22"/>
          <w:u w:val="single"/>
        </w:rPr>
      </w:pPr>
      <w:r>
        <w:rPr>
          <w:rFonts w:ascii="Segoe UI" w:hAnsi="Segoe UI" w:cs="Segoe UI"/>
          <w:sz w:val="22"/>
        </w:rPr>
        <w:t xml:space="preserve">- </w:t>
      </w:r>
      <w:proofErr w:type="spellStart"/>
      <w:r w:rsidR="00D00958" w:rsidRPr="00D00958">
        <w:rPr>
          <w:rFonts w:ascii="Segoe UI" w:hAnsi="Segoe UI" w:cs="Segoe UI"/>
          <w:sz w:val="22"/>
        </w:rPr>
        <w:t>Raporo</w:t>
      </w:r>
      <w:proofErr w:type="spellEnd"/>
      <w:r w:rsidR="00D00958" w:rsidRPr="00D00958">
        <w:rPr>
          <w:rFonts w:ascii="Segoe UI" w:hAnsi="Segoe UI" w:cs="Segoe UI"/>
          <w:sz w:val="22"/>
        </w:rPr>
        <w:t xml:space="preserve"> </w:t>
      </w:r>
      <w:proofErr w:type="spellStart"/>
      <w:r w:rsidR="00D00958" w:rsidRPr="00D00958">
        <w:rPr>
          <w:rFonts w:ascii="Segoe UI" w:hAnsi="Segoe UI" w:cs="Segoe UI"/>
          <w:sz w:val="22"/>
        </w:rPr>
        <w:t>igaragaza</w:t>
      </w:r>
      <w:proofErr w:type="spellEnd"/>
      <w:r w:rsidR="00D00958" w:rsidRPr="00D00958">
        <w:rPr>
          <w:rFonts w:ascii="Segoe UI" w:hAnsi="Segoe UI" w:cs="Segoe UI"/>
          <w:sz w:val="22"/>
        </w:rPr>
        <w:t xml:space="preserve"> </w:t>
      </w:r>
      <w:proofErr w:type="spellStart"/>
      <w:r w:rsidR="00D00958" w:rsidRPr="00D00958">
        <w:rPr>
          <w:rFonts w:ascii="Segoe UI" w:hAnsi="Segoe UI" w:cs="Segoe UI"/>
          <w:sz w:val="22"/>
        </w:rPr>
        <w:t>ingano</w:t>
      </w:r>
      <w:proofErr w:type="spellEnd"/>
      <w:r w:rsidR="00D00958" w:rsidRPr="00D00958">
        <w:rPr>
          <w:rFonts w:ascii="Segoe UI" w:hAnsi="Segoe UI" w:cs="Segoe UI"/>
          <w:sz w:val="22"/>
        </w:rPr>
        <w:t xml:space="preserve"> </w:t>
      </w:r>
      <w:proofErr w:type="spellStart"/>
      <w:r w:rsidR="00D00958" w:rsidRPr="00D00958">
        <w:rPr>
          <w:rFonts w:ascii="Segoe UI" w:hAnsi="Segoe UI" w:cs="Segoe UI"/>
          <w:sz w:val="22"/>
        </w:rPr>
        <w:t>y’amazi</w:t>
      </w:r>
      <w:proofErr w:type="spellEnd"/>
      <w:r w:rsidR="00D00958" w:rsidRPr="00D00958">
        <w:rPr>
          <w:rFonts w:ascii="Segoe UI" w:hAnsi="Segoe UI" w:cs="Segoe UI"/>
          <w:sz w:val="22"/>
        </w:rPr>
        <w:t xml:space="preserve"> </w:t>
      </w:r>
      <w:proofErr w:type="spellStart"/>
      <w:r w:rsidR="00D00958" w:rsidRPr="00D00958">
        <w:rPr>
          <w:rFonts w:ascii="Segoe UI" w:hAnsi="Segoe UI" w:cs="Segoe UI"/>
          <w:sz w:val="22"/>
        </w:rPr>
        <w:t>ahari</w:t>
      </w:r>
      <w:proofErr w:type="spellEnd"/>
      <w:r w:rsidR="00D00958" w:rsidRPr="00D00958">
        <w:rPr>
          <w:rFonts w:ascii="Segoe UI" w:hAnsi="Segoe UI" w:cs="Segoe UI"/>
          <w:sz w:val="22"/>
        </w:rPr>
        <w:t xml:space="preserve"> </w:t>
      </w:r>
      <w:proofErr w:type="spellStart"/>
      <w:r w:rsidR="00D00958" w:rsidRPr="00D00958">
        <w:rPr>
          <w:rFonts w:ascii="Segoe UI" w:hAnsi="Segoe UI" w:cs="Segoe UI"/>
          <w:sz w:val="22"/>
        </w:rPr>
        <w:t>n’akenewe</w:t>
      </w:r>
      <w:proofErr w:type="spellEnd"/>
    </w:p>
    <w:p w14:paraId="1F53405F" w14:textId="77777777" w:rsidR="00D00958" w:rsidRPr="00D00958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57D94C4F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6515DB2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A845E31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31E4031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A9148BB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29FF8DD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E1B1956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0A7FD89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7B6765D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DE7C8E5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012BD74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59FAD0D3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62A05A6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527605D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2A885F6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627EE5B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4EFF78B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4F86B35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935B6AD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CAE16BE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5DAB2F4B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B4239E6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6B3E461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E4D1D14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F6158D1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4990784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DC238A2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5F0364FC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045F1FD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661339A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A0579BB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F1BCC28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873F079" w14:textId="77777777" w:rsidR="00D00958" w:rsidRPr="00D00958" w:rsidRDefault="00D00958" w:rsidP="00D00958">
      <w:pPr>
        <w:spacing w:line="261" w:lineRule="exac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2DD38E9" w14:textId="77777777" w:rsidR="00D00958" w:rsidRPr="00D00958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lastRenderedPageBreak/>
        <w:t>UMUGEREKA E (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gusa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Inganda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)</w:t>
      </w:r>
    </w:p>
    <w:p w14:paraId="4BDD0C4C" w14:textId="77777777" w:rsidR="00D00958" w:rsidRPr="00D00958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A2DAEA6" w14:textId="77777777" w:rsidR="00D00958" w:rsidRPr="00D00958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sz w:val="22"/>
          <w:szCs w:val="22"/>
          <w:u w:val="single"/>
        </w:rPr>
      </w:pPr>
    </w:p>
    <w:p w14:paraId="45921DDA" w14:textId="77777777" w:rsidR="00D00958" w:rsidRPr="00D00958" w:rsidRDefault="00D00958" w:rsidP="00D00958">
      <w:pPr>
        <w:spacing w:line="261" w:lineRule="exact"/>
        <w:jc w:val="center"/>
        <w:rPr>
          <w:rFonts w:ascii="Segoe UI" w:eastAsia="Times New Roman" w:hAnsi="Segoe UI" w:cs="Segoe UI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2490"/>
        <w:gridCol w:w="2298"/>
      </w:tblGrid>
      <w:tr w:rsidR="00D00958" w:rsidRPr="00D00958" w14:paraId="2A4059E7" w14:textId="77777777">
        <w:trPr>
          <w:trHeight w:val="267"/>
        </w:trPr>
        <w:tc>
          <w:tcPr>
            <w:tcW w:w="4788" w:type="dxa"/>
            <w:vMerge w:val="restart"/>
            <w:vAlign w:val="center"/>
          </w:tcPr>
          <w:p w14:paraId="118FFE4D" w14:textId="77777777" w:rsidR="00D00958" w:rsidRPr="00D00958" w:rsidRDefault="00D00958">
            <w:pPr>
              <w:spacing w:after="240" w:line="276" w:lineRule="auto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INGANDA (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Ubwoko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bw’uruganda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)</w:t>
            </w:r>
          </w:p>
        </w:tc>
        <w:tc>
          <w:tcPr>
            <w:tcW w:w="4788" w:type="dxa"/>
            <w:gridSpan w:val="2"/>
            <w:vAlign w:val="center"/>
          </w:tcPr>
          <w:p w14:paraId="5C1B9C19" w14:textId="77777777" w:rsidR="00D00958" w:rsidRPr="00D00958" w:rsidRDefault="00D00958">
            <w:pPr>
              <w:spacing w:after="240" w:line="276" w:lineRule="auto"/>
              <w:jc w:val="center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y’amazi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afatwa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Akoreshwa</w:t>
            </w:r>
            <w:proofErr w:type="spellEnd"/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)</w:t>
            </w:r>
          </w:p>
        </w:tc>
      </w:tr>
      <w:tr w:rsidR="00D00958" w:rsidRPr="00D00958" w14:paraId="6DF32DB0" w14:textId="77777777">
        <w:tc>
          <w:tcPr>
            <w:tcW w:w="4788" w:type="dxa"/>
            <w:vMerge/>
          </w:tcPr>
          <w:p w14:paraId="01C5BF33" w14:textId="77777777" w:rsidR="00D00958" w:rsidRPr="00D00958" w:rsidRDefault="00D00958">
            <w:pPr>
              <w:spacing w:after="24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1A44B78F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2298" w:type="dxa"/>
            <w:vAlign w:val="center"/>
          </w:tcPr>
          <w:p w14:paraId="5942ACFC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ukwezi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</w:tr>
      <w:tr w:rsidR="00D00958" w:rsidRPr="00D00958" w14:paraId="4B6D4469" w14:textId="77777777">
        <w:tc>
          <w:tcPr>
            <w:tcW w:w="4788" w:type="dxa"/>
          </w:tcPr>
          <w:p w14:paraId="252CB997" w14:textId="77777777" w:rsidR="00D00958" w:rsidRPr="00D00958" w:rsidRDefault="00D00958">
            <w:pPr>
              <w:spacing w:after="24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Gutunganya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ibiribwa</w:t>
            </w:r>
            <w:proofErr w:type="spellEnd"/>
          </w:p>
        </w:tc>
        <w:tc>
          <w:tcPr>
            <w:tcW w:w="2490" w:type="dxa"/>
          </w:tcPr>
          <w:p w14:paraId="3FD8AB0D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298" w:type="dxa"/>
          </w:tcPr>
          <w:p w14:paraId="7626D95A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4A7C9741" w14:textId="77777777">
        <w:tc>
          <w:tcPr>
            <w:tcW w:w="4788" w:type="dxa"/>
          </w:tcPr>
          <w:p w14:paraId="39E64D95" w14:textId="77777777" w:rsidR="00D00958" w:rsidRPr="00D00958" w:rsidRDefault="00D00958">
            <w:pPr>
              <w:spacing w:after="24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Gutunganya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gupakira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indabo</w:t>
            </w:r>
            <w:proofErr w:type="spellEnd"/>
          </w:p>
        </w:tc>
        <w:tc>
          <w:tcPr>
            <w:tcW w:w="2490" w:type="dxa"/>
          </w:tcPr>
          <w:p w14:paraId="533B1403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298" w:type="dxa"/>
          </w:tcPr>
          <w:p w14:paraId="1C7B8A7D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17996F77" w14:textId="77777777">
        <w:tc>
          <w:tcPr>
            <w:tcW w:w="4788" w:type="dxa"/>
          </w:tcPr>
          <w:p w14:paraId="28C37B25" w14:textId="77777777" w:rsidR="00D00958" w:rsidRPr="00D00958" w:rsidRDefault="00D00958">
            <w:pPr>
              <w:spacing w:after="24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Gukora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ibinyabutabire</w:t>
            </w:r>
            <w:proofErr w:type="spellEnd"/>
          </w:p>
        </w:tc>
        <w:tc>
          <w:tcPr>
            <w:tcW w:w="2490" w:type="dxa"/>
          </w:tcPr>
          <w:p w14:paraId="6E580ECF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298" w:type="dxa"/>
          </w:tcPr>
          <w:p w14:paraId="433D0945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5A086F3D" w14:textId="77777777">
        <w:tc>
          <w:tcPr>
            <w:tcW w:w="4788" w:type="dxa"/>
          </w:tcPr>
          <w:p w14:paraId="7455E212" w14:textId="77777777" w:rsidR="00D00958" w:rsidRPr="00D00958" w:rsidRDefault="00D00958">
            <w:pPr>
              <w:spacing w:after="24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Amazi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kunywa</w:t>
            </w:r>
            <w:proofErr w:type="spellEnd"/>
          </w:p>
        </w:tc>
        <w:tc>
          <w:tcPr>
            <w:tcW w:w="2490" w:type="dxa"/>
          </w:tcPr>
          <w:p w14:paraId="1DCED56F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298" w:type="dxa"/>
          </w:tcPr>
          <w:p w14:paraId="22DED7C5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6FE2BBB2" w14:textId="77777777">
        <w:trPr>
          <w:trHeight w:val="439"/>
        </w:trPr>
        <w:tc>
          <w:tcPr>
            <w:tcW w:w="4788" w:type="dxa"/>
          </w:tcPr>
          <w:p w14:paraId="10A06CBA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Gukora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ibinyobwa</w:t>
            </w:r>
            <w:proofErr w:type="spellEnd"/>
          </w:p>
        </w:tc>
        <w:tc>
          <w:tcPr>
            <w:tcW w:w="2490" w:type="dxa"/>
          </w:tcPr>
          <w:p w14:paraId="7577CED1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298" w:type="dxa"/>
          </w:tcPr>
          <w:p w14:paraId="1046316C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0FEB6B1C" w14:textId="77777777">
        <w:tc>
          <w:tcPr>
            <w:tcW w:w="4788" w:type="dxa"/>
          </w:tcPr>
          <w:p w14:paraId="68479618" w14:textId="77777777" w:rsidR="00D00958" w:rsidRPr="00D00958" w:rsidRDefault="00D00958">
            <w:pPr>
              <w:spacing w:after="24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Gutunganya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imboga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n’imbuto</w:t>
            </w:r>
            <w:proofErr w:type="spellEnd"/>
          </w:p>
        </w:tc>
        <w:tc>
          <w:tcPr>
            <w:tcW w:w="2490" w:type="dxa"/>
          </w:tcPr>
          <w:p w14:paraId="1D560F6E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298" w:type="dxa"/>
          </w:tcPr>
          <w:p w14:paraId="099ABA58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605BF5D8" w14:textId="77777777">
        <w:tc>
          <w:tcPr>
            <w:tcW w:w="4788" w:type="dxa"/>
          </w:tcPr>
          <w:p w14:paraId="5578B9EF" w14:textId="77777777" w:rsidR="00D00958" w:rsidRPr="00D00958" w:rsidRDefault="00D00958">
            <w:pPr>
              <w:spacing w:after="240" w:line="276" w:lineRule="auto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Ibindi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Sobanura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  <w:tc>
          <w:tcPr>
            <w:tcW w:w="2490" w:type="dxa"/>
          </w:tcPr>
          <w:p w14:paraId="1381D879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298" w:type="dxa"/>
          </w:tcPr>
          <w:p w14:paraId="775A5AD8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42F35688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sz w:val="22"/>
          <w:szCs w:val="22"/>
        </w:rPr>
      </w:pPr>
    </w:p>
    <w:p w14:paraId="0C4B6AF0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4523043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0124139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75CFB19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519F4A7" w14:textId="77777777" w:rsidR="00D00958" w:rsidRPr="00D00958" w:rsidRDefault="00D00958" w:rsidP="00D00958">
      <w:pPr>
        <w:tabs>
          <w:tab w:val="left" w:pos="1165"/>
        </w:tabs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Ibikenerwa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:</w:t>
      </w:r>
    </w:p>
    <w:p w14:paraId="49081F98" w14:textId="77777777" w:rsidR="007C306A" w:rsidRPr="007C306A" w:rsidRDefault="007C306A" w:rsidP="00D00958">
      <w:pPr>
        <w:pStyle w:val="ListParagraph"/>
        <w:numPr>
          <w:ilvl w:val="0"/>
          <w:numId w:val="18"/>
        </w:numPr>
        <w:tabs>
          <w:tab w:val="left" w:pos="1165"/>
        </w:tabs>
        <w:spacing w:before="240" w:line="360" w:lineRule="auto"/>
        <w:ind w:left="426"/>
        <w:rPr>
          <w:rFonts w:ascii="Segoe UI" w:eastAsia="Times New Roman" w:hAnsi="Segoe UI" w:cs="Segoe UI"/>
          <w:b/>
          <w:sz w:val="22"/>
          <w:szCs w:val="24"/>
          <w:u w:val="single"/>
        </w:rPr>
      </w:pPr>
      <w:proofErr w:type="spellStart"/>
      <w:r>
        <w:rPr>
          <w:rFonts w:ascii="Segoe UI" w:hAnsi="Segoe UI" w:cs="Segoe UI"/>
          <w:sz w:val="22"/>
          <w:szCs w:val="24"/>
        </w:rPr>
        <w:t>Ibikenerwa</w:t>
      </w:r>
      <w:proofErr w:type="spellEnd"/>
      <w:r>
        <w:rPr>
          <w:rFonts w:ascii="Segoe UI" w:hAnsi="Segoe UI" w:cs="Segoe UI"/>
          <w:sz w:val="22"/>
          <w:szCs w:val="24"/>
        </w:rPr>
        <w:t xml:space="preserve"> </w:t>
      </w:r>
      <w:proofErr w:type="spellStart"/>
      <w:r>
        <w:rPr>
          <w:rFonts w:ascii="Segoe UI" w:hAnsi="Segoe UI" w:cs="Segoe UI"/>
          <w:sz w:val="22"/>
          <w:szCs w:val="24"/>
        </w:rPr>
        <w:t>rusange</w:t>
      </w:r>
      <w:proofErr w:type="spellEnd"/>
    </w:p>
    <w:p w14:paraId="0FCB8D34" w14:textId="36233F1D" w:rsidR="00D00958" w:rsidRPr="00D00958" w:rsidRDefault="007C306A" w:rsidP="00D00958">
      <w:pPr>
        <w:pStyle w:val="ListParagraph"/>
        <w:numPr>
          <w:ilvl w:val="0"/>
          <w:numId w:val="18"/>
        </w:numPr>
        <w:tabs>
          <w:tab w:val="left" w:pos="1165"/>
        </w:tabs>
        <w:spacing w:before="240" w:line="360" w:lineRule="auto"/>
        <w:ind w:left="426"/>
        <w:rPr>
          <w:rFonts w:ascii="Segoe UI" w:eastAsia="Times New Roman" w:hAnsi="Segoe UI" w:cs="Segoe UI"/>
          <w:b/>
          <w:sz w:val="22"/>
          <w:szCs w:val="24"/>
          <w:u w:val="single"/>
        </w:rPr>
      </w:pPr>
      <w:proofErr w:type="spellStart"/>
      <w:r>
        <w:rPr>
          <w:rFonts w:ascii="Segoe UI" w:hAnsi="Segoe UI" w:cs="Segoe UI"/>
          <w:sz w:val="22"/>
          <w:szCs w:val="24"/>
        </w:rPr>
        <w:t>Seritifika</w:t>
      </w:r>
      <w:proofErr w:type="spellEnd"/>
      <w:r>
        <w:rPr>
          <w:rFonts w:ascii="Segoe UI" w:hAnsi="Segoe UI" w:cs="Segoe UI"/>
          <w:sz w:val="22"/>
          <w:szCs w:val="24"/>
        </w:rPr>
        <w:t xml:space="preserve"> </w:t>
      </w:r>
      <w:proofErr w:type="spellStart"/>
      <w:r>
        <w:rPr>
          <w:rFonts w:ascii="Segoe UI" w:hAnsi="Segoe UI" w:cs="Segoe UI"/>
          <w:sz w:val="22"/>
          <w:szCs w:val="24"/>
        </w:rPr>
        <w:t>ya</w:t>
      </w:r>
      <w:proofErr w:type="spellEnd"/>
      <w:r>
        <w:rPr>
          <w:rFonts w:ascii="Segoe UI" w:hAnsi="Segoe UI" w:cs="Segoe UI"/>
          <w:sz w:val="22"/>
          <w:szCs w:val="24"/>
        </w:rPr>
        <w:t xml:space="preserve"> </w:t>
      </w:r>
      <w:r w:rsidR="00D00958" w:rsidRPr="00D00958">
        <w:rPr>
          <w:rFonts w:ascii="Segoe UI" w:hAnsi="Segoe UI" w:cs="Segoe UI"/>
          <w:sz w:val="22"/>
          <w:szCs w:val="24"/>
        </w:rPr>
        <w:t xml:space="preserve">EIA </w:t>
      </w:r>
    </w:p>
    <w:p w14:paraId="0EF4B1E6" w14:textId="77777777" w:rsidR="00D00958" w:rsidRPr="00D00958" w:rsidRDefault="00D00958" w:rsidP="00D00958">
      <w:pPr>
        <w:pStyle w:val="ListParagraph"/>
        <w:numPr>
          <w:ilvl w:val="0"/>
          <w:numId w:val="18"/>
        </w:numPr>
        <w:tabs>
          <w:tab w:val="left" w:pos="1165"/>
        </w:tabs>
        <w:spacing w:line="360" w:lineRule="auto"/>
        <w:ind w:left="426"/>
        <w:rPr>
          <w:rFonts w:ascii="Segoe UI" w:eastAsia="Times New Roman" w:hAnsi="Segoe UI" w:cs="Segoe UI"/>
          <w:b/>
          <w:sz w:val="22"/>
          <w:szCs w:val="24"/>
          <w:u w:val="single"/>
        </w:rPr>
      </w:pPr>
      <w:proofErr w:type="spellStart"/>
      <w:r w:rsidRPr="00D00958">
        <w:rPr>
          <w:rFonts w:ascii="Segoe UI" w:hAnsi="Segoe UI" w:cs="Segoe UI"/>
          <w:sz w:val="22"/>
          <w:szCs w:val="24"/>
        </w:rPr>
        <w:t>Raporo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igaragaza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ingano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y’amazi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ahari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n’akenewe</w:t>
      </w:r>
      <w:proofErr w:type="spellEnd"/>
    </w:p>
    <w:p w14:paraId="5C598C42" w14:textId="77777777" w:rsidR="00D00958" w:rsidRPr="00D00958" w:rsidRDefault="00D00958" w:rsidP="00D00958">
      <w:pPr>
        <w:tabs>
          <w:tab w:val="left" w:pos="1165"/>
        </w:tabs>
        <w:spacing w:line="360" w:lineRule="auto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266B9A8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69ED61A2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52C76A94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7508ABA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7E6EF0A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16D3AEE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67AB6AC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CBEA1DA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853F8F8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8831497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7B9BE2C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6B8CB86F" w14:textId="77777777" w:rsidR="00D00958" w:rsidRPr="00D00958" w:rsidRDefault="00D00958" w:rsidP="007C306A">
      <w:pPr>
        <w:tabs>
          <w:tab w:val="left" w:pos="1165"/>
        </w:tabs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08C6374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lastRenderedPageBreak/>
        <w:t>UMUGEREKA E (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gusa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Ingomero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z’Amashanyarazi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)</w:t>
      </w:r>
    </w:p>
    <w:p w14:paraId="74D0069F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6B9AE56A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06003D4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110"/>
      </w:tblGrid>
      <w:tr w:rsidR="00D00958" w:rsidRPr="00297AEA" w14:paraId="5189CD35" w14:textId="77777777">
        <w:trPr>
          <w:trHeight w:val="458"/>
        </w:trPr>
        <w:tc>
          <w:tcPr>
            <w:tcW w:w="5240" w:type="dxa"/>
          </w:tcPr>
          <w:p w14:paraId="6E7F9A47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  <w:lang w:val="nl-NL"/>
              </w:rPr>
            </w:pPr>
            <w:r w:rsidRPr="00D00958">
              <w:rPr>
                <w:rFonts w:ascii="Segoe UI" w:hAnsi="Segoe UI" w:cs="Segoe UI"/>
                <w:sz w:val="22"/>
                <w:szCs w:val="22"/>
                <w:lang w:val="nl-NL"/>
              </w:rPr>
              <w:t>Ingano y’ amazi akoreshwa 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  <w:lang w:val="nl-NL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  <w:lang w:val="nl-NL"/>
              </w:rPr>
              <w:t>/umwaka)</w:t>
            </w:r>
          </w:p>
        </w:tc>
        <w:tc>
          <w:tcPr>
            <w:tcW w:w="4110" w:type="dxa"/>
          </w:tcPr>
          <w:p w14:paraId="304E93D3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  <w:u w:val="single"/>
                <w:lang w:val="nl-NL"/>
              </w:rPr>
            </w:pPr>
          </w:p>
        </w:tc>
      </w:tr>
      <w:tr w:rsidR="00D00958" w:rsidRPr="00297AEA" w14:paraId="1C969797" w14:textId="77777777">
        <w:tc>
          <w:tcPr>
            <w:tcW w:w="5240" w:type="dxa"/>
          </w:tcPr>
          <w:p w14:paraId="2E925601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  <w:lang w:val="nl-NL"/>
              </w:rPr>
            </w:pPr>
            <w:r w:rsidRPr="00D00958">
              <w:rPr>
                <w:rFonts w:ascii="Segoe UI" w:hAnsi="Segoe UI" w:cs="Segoe UI"/>
                <w:sz w:val="22"/>
                <w:szCs w:val="22"/>
                <w:lang w:val="nl-NL"/>
              </w:rPr>
              <w:t>Intera iri hagati y’urugomero rw’amazi n’urugomero rw’amashanyarazi (m cg km)</w:t>
            </w:r>
          </w:p>
        </w:tc>
        <w:tc>
          <w:tcPr>
            <w:tcW w:w="4110" w:type="dxa"/>
          </w:tcPr>
          <w:p w14:paraId="3EFA1F7B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  <w:u w:val="single"/>
                <w:lang w:val="nl-NL"/>
              </w:rPr>
            </w:pPr>
          </w:p>
        </w:tc>
      </w:tr>
      <w:tr w:rsidR="00D00958" w:rsidRPr="00297AEA" w14:paraId="5C8F15DC" w14:textId="77777777">
        <w:tc>
          <w:tcPr>
            <w:tcW w:w="5240" w:type="dxa"/>
          </w:tcPr>
          <w:p w14:paraId="58423087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  <w:lang w:val="nl-NL"/>
              </w:rPr>
            </w:pPr>
            <w:r w:rsidRPr="00D00958">
              <w:rPr>
                <w:rFonts w:ascii="Segoe UI" w:hAnsi="Segoe UI" w:cs="Segoe UI"/>
                <w:sz w:val="22"/>
                <w:szCs w:val="22"/>
                <w:lang w:val="nl-NL"/>
              </w:rPr>
              <w:t>Ese hari undi muntu ukoresha amazi kuri iyo ntera?</w:t>
            </w:r>
          </w:p>
        </w:tc>
        <w:tc>
          <w:tcPr>
            <w:tcW w:w="4110" w:type="dxa"/>
          </w:tcPr>
          <w:p w14:paraId="7E4C9F7A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  <w:u w:val="single"/>
                <w:lang w:val="nl-NL"/>
              </w:rPr>
            </w:pPr>
          </w:p>
        </w:tc>
      </w:tr>
      <w:tr w:rsidR="00D00958" w:rsidRPr="00D00958" w14:paraId="62D4CB17" w14:textId="77777777">
        <w:tc>
          <w:tcPr>
            <w:tcW w:w="5240" w:type="dxa"/>
          </w:tcPr>
          <w:p w14:paraId="78469394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proofErr w:type="gramStart"/>
            <w:r w:rsidRPr="00D00958">
              <w:rPr>
                <w:rFonts w:ascii="Segoe UI" w:hAnsi="Segoe UI" w:cs="Segoe UI"/>
                <w:sz w:val="22"/>
                <w:szCs w:val="22"/>
              </w:rPr>
              <w:t>Ubushobozi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bw’urugomero</w:t>
            </w:r>
            <w:proofErr w:type="spellEnd"/>
            <w:proofErr w:type="gram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rw’amashanyarazi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(Megawati)</w:t>
            </w:r>
          </w:p>
        </w:tc>
        <w:tc>
          <w:tcPr>
            <w:tcW w:w="4110" w:type="dxa"/>
          </w:tcPr>
          <w:p w14:paraId="46987BDE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  <w:u w:val="single"/>
              </w:rPr>
            </w:pPr>
          </w:p>
        </w:tc>
      </w:tr>
    </w:tbl>
    <w:p w14:paraId="18800A39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sz w:val="22"/>
          <w:szCs w:val="22"/>
          <w:u w:val="single"/>
        </w:rPr>
      </w:pPr>
    </w:p>
    <w:p w14:paraId="0314F085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555BE08D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0C270F1" w14:textId="77777777" w:rsidR="00D00958" w:rsidRPr="00D00958" w:rsidRDefault="00D00958" w:rsidP="00D00958">
      <w:pPr>
        <w:spacing w:line="360" w:lineRule="auto"/>
        <w:rPr>
          <w:rFonts w:ascii="Segoe UI" w:hAnsi="Segoe UI" w:cs="Segoe UI"/>
          <w:b/>
          <w:sz w:val="24"/>
        </w:rPr>
      </w:pPr>
      <w:proofErr w:type="spellStart"/>
      <w:r w:rsidRPr="00D00958">
        <w:rPr>
          <w:rFonts w:ascii="Segoe UI" w:hAnsi="Segoe UI" w:cs="Segoe UI"/>
          <w:b/>
          <w:sz w:val="24"/>
          <w:u w:val="single"/>
        </w:rPr>
        <w:t>Ibikenerwa</w:t>
      </w:r>
      <w:proofErr w:type="spellEnd"/>
      <w:r w:rsidRPr="00D00958">
        <w:rPr>
          <w:rFonts w:ascii="Segoe UI" w:hAnsi="Segoe UI" w:cs="Segoe UI"/>
          <w:b/>
          <w:sz w:val="24"/>
        </w:rPr>
        <w:t>:</w:t>
      </w:r>
    </w:p>
    <w:p w14:paraId="05F5D58D" w14:textId="11720626" w:rsidR="007C306A" w:rsidRPr="007C306A" w:rsidRDefault="007C306A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eastAsia="Times New Roman" w:hAnsi="Segoe UI" w:cs="Segoe UI"/>
          <w:bCs/>
          <w:sz w:val="24"/>
          <w:szCs w:val="22"/>
        </w:rPr>
      </w:pPr>
      <w:proofErr w:type="spellStart"/>
      <w:r w:rsidRPr="007C306A">
        <w:rPr>
          <w:rFonts w:ascii="Segoe UI" w:eastAsia="Times New Roman" w:hAnsi="Segoe UI" w:cs="Segoe UI"/>
          <w:bCs/>
          <w:sz w:val="24"/>
          <w:szCs w:val="22"/>
        </w:rPr>
        <w:t>Ibikenerwa</w:t>
      </w:r>
      <w:proofErr w:type="spellEnd"/>
      <w:r w:rsidRPr="007C306A">
        <w:rPr>
          <w:rFonts w:ascii="Segoe UI" w:eastAsia="Times New Roman" w:hAnsi="Segoe UI" w:cs="Segoe UI"/>
          <w:bCs/>
          <w:sz w:val="24"/>
          <w:szCs w:val="22"/>
        </w:rPr>
        <w:t xml:space="preserve"> </w:t>
      </w:r>
      <w:proofErr w:type="spellStart"/>
      <w:r w:rsidRPr="007C306A">
        <w:rPr>
          <w:rFonts w:ascii="Segoe UI" w:eastAsia="Times New Roman" w:hAnsi="Segoe UI" w:cs="Segoe UI"/>
          <w:bCs/>
          <w:sz w:val="24"/>
          <w:szCs w:val="22"/>
        </w:rPr>
        <w:t>rusange</w:t>
      </w:r>
      <w:proofErr w:type="spellEnd"/>
    </w:p>
    <w:p w14:paraId="7E73B7B8" w14:textId="52D960FA" w:rsidR="00D00958" w:rsidRPr="007C306A" w:rsidRDefault="007C306A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eastAsia="Times New Roman" w:hAnsi="Segoe UI" w:cs="Segoe UI"/>
          <w:bCs/>
          <w:sz w:val="24"/>
          <w:szCs w:val="22"/>
        </w:rPr>
      </w:pPr>
      <w:proofErr w:type="spellStart"/>
      <w:r w:rsidRPr="007C306A">
        <w:rPr>
          <w:rFonts w:ascii="Segoe UI" w:hAnsi="Segoe UI" w:cs="Segoe UI"/>
          <w:bCs/>
          <w:sz w:val="22"/>
        </w:rPr>
        <w:t>Seritifika</w:t>
      </w:r>
      <w:proofErr w:type="spellEnd"/>
      <w:r w:rsidRPr="007C306A">
        <w:rPr>
          <w:rFonts w:ascii="Segoe UI" w:hAnsi="Segoe UI" w:cs="Segoe UI"/>
          <w:bCs/>
          <w:sz w:val="22"/>
        </w:rPr>
        <w:t xml:space="preserve"> </w:t>
      </w:r>
      <w:proofErr w:type="spellStart"/>
      <w:r w:rsidRPr="007C306A">
        <w:rPr>
          <w:rFonts w:ascii="Segoe UI" w:hAnsi="Segoe UI" w:cs="Segoe UI"/>
          <w:bCs/>
          <w:sz w:val="22"/>
        </w:rPr>
        <w:t>ya</w:t>
      </w:r>
      <w:proofErr w:type="spellEnd"/>
      <w:r w:rsidRPr="007C306A">
        <w:rPr>
          <w:rFonts w:ascii="Segoe UI" w:hAnsi="Segoe UI" w:cs="Segoe UI"/>
          <w:bCs/>
          <w:sz w:val="22"/>
        </w:rPr>
        <w:t xml:space="preserve"> </w:t>
      </w:r>
      <w:r w:rsidR="00D00958" w:rsidRPr="007C306A">
        <w:rPr>
          <w:rFonts w:ascii="Segoe UI" w:hAnsi="Segoe UI" w:cs="Segoe UI"/>
          <w:bCs/>
          <w:sz w:val="22"/>
        </w:rPr>
        <w:t xml:space="preserve">EIA </w:t>
      </w:r>
    </w:p>
    <w:p w14:paraId="385C1CCF" w14:textId="77777777" w:rsidR="00D00958" w:rsidRPr="007C306A" w:rsidRDefault="00D00958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eastAsia="Times New Roman" w:hAnsi="Segoe UI" w:cs="Segoe UI"/>
          <w:bCs/>
          <w:sz w:val="24"/>
          <w:szCs w:val="22"/>
        </w:rPr>
      </w:pPr>
      <w:proofErr w:type="spellStart"/>
      <w:r w:rsidRPr="007C306A">
        <w:rPr>
          <w:rFonts w:ascii="Segoe UI" w:hAnsi="Segoe UI" w:cs="Segoe UI"/>
          <w:bCs/>
          <w:sz w:val="22"/>
        </w:rPr>
        <w:t>Inyigo</w:t>
      </w:r>
      <w:proofErr w:type="spellEnd"/>
      <w:r w:rsidRPr="007C306A">
        <w:rPr>
          <w:rFonts w:ascii="Segoe UI" w:hAnsi="Segoe UI" w:cs="Segoe UI"/>
          <w:bCs/>
          <w:sz w:val="22"/>
        </w:rPr>
        <w:t xml:space="preserve"> y’umushinga</w:t>
      </w:r>
    </w:p>
    <w:p w14:paraId="40C9FA8E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F9DECC2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89099C9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E685630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3BF42AE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B6E05D9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6E31A65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1784FE3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F9D7DFA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7F6905F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90D8153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6272DE3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4818240C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612BBE3E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662E4137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788BC04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3A1A18B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ABF4543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6D0E73E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7440F71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59111454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F45AFC8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F75809F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621A315" w14:textId="77777777" w:rsidR="00D00958" w:rsidRPr="00D00958" w:rsidRDefault="00D00958" w:rsidP="007C306A">
      <w:pPr>
        <w:spacing w:line="0" w:lineRule="atLeas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37A1C77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lastRenderedPageBreak/>
        <w:t>UMUGEREKA G (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gusa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ubucukuzi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bw’amabuye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y’agaciro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)</w:t>
      </w:r>
    </w:p>
    <w:p w14:paraId="2EA2F825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D16611C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E983575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1984"/>
        <w:gridCol w:w="1984"/>
      </w:tblGrid>
      <w:tr w:rsidR="00D00958" w:rsidRPr="00D00958" w14:paraId="18BD8A34" w14:textId="77777777">
        <w:trPr>
          <w:trHeight w:val="267"/>
        </w:trPr>
        <w:tc>
          <w:tcPr>
            <w:tcW w:w="5382" w:type="dxa"/>
            <w:vMerge w:val="restart"/>
            <w:vAlign w:val="center"/>
          </w:tcPr>
          <w:p w14:paraId="50478B84" w14:textId="77777777" w:rsidR="00D00958" w:rsidRPr="00D00958" w:rsidRDefault="00D00958">
            <w:pPr>
              <w:spacing w:line="0" w:lineRule="atLeast"/>
              <w:rPr>
                <w:rFonts w:ascii="Segoe UI" w:eastAsia="Times New Roman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eastAsia="Times New Roman" w:hAnsi="Segoe UI" w:cs="Segoe UI"/>
                <w:b/>
                <w:sz w:val="22"/>
                <w:szCs w:val="22"/>
              </w:rPr>
              <w:t>UBUCUKUZI BW’AMABUYE Y’AGACIRO</w:t>
            </w:r>
          </w:p>
          <w:p w14:paraId="63C021C4" w14:textId="77777777" w:rsidR="00D00958" w:rsidRPr="00D00958" w:rsidRDefault="00D00958">
            <w:pPr>
              <w:spacing w:line="0" w:lineRule="atLeast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CDC3BBC" w14:textId="77777777" w:rsidR="00D00958" w:rsidRPr="00D00958" w:rsidRDefault="00D00958">
            <w:pPr>
              <w:tabs>
                <w:tab w:val="left" w:pos="1165"/>
              </w:tabs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84" w:type="dxa"/>
            <w:vAlign w:val="center"/>
          </w:tcPr>
          <w:p w14:paraId="07EC8BD8" w14:textId="77777777" w:rsidR="00D00958" w:rsidRPr="00D00958" w:rsidRDefault="00D00958">
            <w:pPr>
              <w:tabs>
                <w:tab w:val="left" w:pos="1165"/>
              </w:tabs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ukwezi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</w:tr>
      <w:tr w:rsidR="00D00958" w:rsidRPr="00D00958" w14:paraId="0B1D4B10" w14:textId="77777777">
        <w:trPr>
          <w:trHeight w:val="431"/>
        </w:trPr>
        <w:tc>
          <w:tcPr>
            <w:tcW w:w="5382" w:type="dxa"/>
            <w:vMerge/>
          </w:tcPr>
          <w:p w14:paraId="3A6BB13A" w14:textId="77777777" w:rsidR="00D00958" w:rsidRPr="00D00958" w:rsidRDefault="00D00958">
            <w:pPr>
              <w:spacing w:line="0" w:lineRule="atLeas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07ACAB9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1BFEE15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75A731D0" w14:textId="77777777">
        <w:trPr>
          <w:trHeight w:val="986"/>
        </w:trPr>
        <w:tc>
          <w:tcPr>
            <w:tcW w:w="5382" w:type="dxa"/>
          </w:tcPr>
          <w:p w14:paraId="7DD55776" w14:textId="77777777" w:rsidR="00D00958" w:rsidRPr="00D00958" w:rsidRDefault="00D00958">
            <w:pPr>
              <w:spacing w:line="0" w:lineRule="atLeast"/>
              <w:rPr>
                <w:rFonts w:ascii="Segoe UI" w:eastAsia="Times New Roman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Ubwoko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bw’amabuye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y’agaciro</w:t>
            </w:r>
            <w:proofErr w:type="spellEnd"/>
          </w:p>
          <w:p w14:paraId="7C8941F9" w14:textId="77777777" w:rsidR="00D00958" w:rsidRPr="00D00958" w:rsidRDefault="00D00958">
            <w:pPr>
              <w:spacing w:line="0" w:lineRule="atLeast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38B4F441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968" w:type="dxa"/>
            <w:gridSpan w:val="2"/>
          </w:tcPr>
          <w:p w14:paraId="110B32C4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170CCD79" w14:textId="77777777">
        <w:trPr>
          <w:trHeight w:val="985"/>
        </w:trPr>
        <w:tc>
          <w:tcPr>
            <w:tcW w:w="5382" w:type="dxa"/>
          </w:tcPr>
          <w:p w14:paraId="2A2EE3A3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Impuzandengo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y’umwaka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y’amabuye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y'agaciro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yacukuwe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 xml:space="preserve"> (Toni/</w:t>
            </w:r>
            <w:proofErr w:type="spellStart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umwaka</w:t>
            </w:r>
            <w:proofErr w:type="spellEnd"/>
            <w:r w:rsidRPr="00D00958">
              <w:rPr>
                <w:rFonts w:ascii="Segoe UI" w:eastAsia="Times New Roman" w:hAnsi="Segoe UI" w:cs="Segoe UI"/>
                <w:sz w:val="22"/>
                <w:szCs w:val="22"/>
              </w:rPr>
              <w:t>)</w:t>
            </w:r>
          </w:p>
        </w:tc>
        <w:tc>
          <w:tcPr>
            <w:tcW w:w="3968" w:type="dxa"/>
            <w:gridSpan w:val="2"/>
          </w:tcPr>
          <w:p w14:paraId="63DFAD6B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61334823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76354DD" w14:textId="77777777" w:rsidR="00D00958" w:rsidRPr="00D00958" w:rsidRDefault="00D00958" w:rsidP="00D00958">
      <w:pPr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08BB5637" w14:textId="77777777" w:rsidR="00D00958" w:rsidRPr="00D00958" w:rsidRDefault="00D00958" w:rsidP="00D00958">
      <w:pPr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15E72ABD" w14:textId="77777777" w:rsidR="00D00958" w:rsidRPr="00D00958" w:rsidRDefault="00D00958" w:rsidP="00D00958">
      <w:pPr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Ibikenerwa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:</w:t>
      </w:r>
    </w:p>
    <w:p w14:paraId="3C986D6B" w14:textId="77777777" w:rsidR="007C306A" w:rsidRPr="007C306A" w:rsidRDefault="007C306A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  <w:proofErr w:type="spellStart"/>
      <w:r>
        <w:rPr>
          <w:rFonts w:ascii="Segoe UI" w:hAnsi="Segoe UI" w:cs="Segoe UI"/>
          <w:sz w:val="24"/>
          <w:szCs w:val="24"/>
        </w:rPr>
        <w:t>Ibikenerwa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rusange</w:t>
      </w:r>
      <w:proofErr w:type="spellEnd"/>
    </w:p>
    <w:p w14:paraId="364881C2" w14:textId="2D8B2387" w:rsidR="007C306A" w:rsidRPr="007C306A" w:rsidRDefault="007C306A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  <w:proofErr w:type="spellStart"/>
      <w:r>
        <w:rPr>
          <w:rFonts w:ascii="Segoe UI" w:hAnsi="Segoe UI" w:cs="Segoe UI"/>
          <w:sz w:val="24"/>
          <w:szCs w:val="24"/>
        </w:rPr>
        <w:t>Lisanse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y’ubucukuzi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bw’amabuye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y’agaciro</w:t>
      </w:r>
      <w:proofErr w:type="spellEnd"/>
    </w:p>
    <w:p w14:paraId="605F5552" w14:textId="2662306D" w:rsidR="00D00958" w:rsidRPr="00D00958" w:rsidRDefault="007C306A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  <w:proofErr w:type="spellStart"/>
      <w:r>
        <w:rPr>
          <w:rFonts w:ascii="Segoe UI" w:hAnsi="Segoe UI" w:cs="Segoe UI"/>
          <w:sz w:val="24"/>
          <w:szCs w:val="24"/>
        </w:rPr>
        <w:t>Seritifika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</w:rPr>
        <w:t>ya</w:t>
      </w:r>
      <w:proofErr w:type="spellEnd"/>
      <w:r>
        <w:rPr>
          <w:rFonts w:ascii="Segoe UI" w:hAnsi="Segoe UI" w:cs="Segoe UI"/>
          <w:sz w:val="24"/>
          <w:szCs w:val="24"/>
        </w:rPr>
        <w:t xml:space="preserve"> </w:t>
      </w:r>
      <w:r w:rsidR="00D00958" w:rsidRPr="00D00958">
        <w:rPr>
          <w:rFonts w:ascii="Segoe UI" w:hAnsi="Segoe UI" w:cs="Segoe UI"/>
          <w:sz w:val="24"/>
          <w:szCs w:val="24"/>
        </w:rPr>
        <w:t xml:space="preserve">EIA </w:t>
      </w:r>
    </w:p>
    <w:p w14:paraId="445921A0" w14:textId="77777777" w:rsidR="00D00958" w:rsidRPr="00D00958" w:rsidRDefault="00D00958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eastAsia="Times New Roman" w:hAnsi="Segoe UI" w:cs="Segoe UI"/>
          <w:b/>
          <w:sz w:val="24"/>
          <w:szCs w:val="24"/>
          <w:u w:val="single"/>
        </w:rPr>
      </w:pPr>
      <w:proofErr w:type="spellStart"/>
      <w:r w:rsidRPr="00D00958">
        <w:rPr>
          <w:rFonts w:ascii="Segoe UI" w:hAnsi="Segoe UI" w:cs="Segoe UI"/>
          <w:sz w:val="24"/>
          <w:szCs w:val="24"/>
        </w:rPr>
        <w:t>Raporo</w:t>
      </w:r>
      <w:proofErr w:type="spellEnd"/>
      <w:r w:rsidRPr="00D00958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4"/>
          <w:szCs w:val="24"/>
        </w:rPr>
        <w:t>igaragaza</w:t>
      </w:r>
      <w:proofErr w:type="spellEnd"/>
      <w:r w:rsidRPr="00D00958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4"/>
          <w:szCs w:val="24"/>
        </w:rPr>
        <w:t>ingano</w:t>
      </w:r>
      <w:proofErr w:type="spellEnd"/>
      <w:r w:rsidRPr="00D00958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4"/>
          <w:szCs w:val="24"/>
        </w:rPr>
        <w:t>y’amazi</w:t>
      </w:r>
      <w:proofErr w:type="spellEnd"/>
      <w:r w:rsidRPr="00D00958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4"/>
          <w:szCs w:val="24"/>
        </w:rPr>
        <w:t>ahari</w:t>
      </w:r>
      <w:proofErr w:type="spellEnd"/>
      <w:r w:rsidRPr="00D00958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4"/>
          <w:szCs w:val="24"/>
        </w:rPr>
        <w:t>n’akenewe</w:t>
      </w:r>
      <w:proofErr w:type="spellEnd"/>
    </w:p>
    <w:p w14:paraId="2A6BD41D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5B51FF9" w14:textId="77777777" w:rsidR="00D00958" w:rsidRPr="00D00958" w:rsidRDefault="00D00958" w:rsidP="00D00958">
      <w:pPr>
        <w:tabs>
          <w:tab w:val="left" w:pos="195"/>
        </w:tabs>
        <w:spacing w:line="0" w:lineRule="atLeast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10985938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FA370F1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C309ED8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04AC7BE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FDDA6DA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556E983" w14:textId="77777777" w:rsidR="00D00958" w:rsidRPr="00D00958" w:rsidRDefault="00D00958" w:rsidP="00D00958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2492B38" w14:textId="77777777" w:rsidR="00D00958" w:rsidRPr="00D00958" w:rsidRDefault="00D00958" w:rsidP="00D00958">
      <w:pPr>
        <w:spacing w:after="160" w:line="259" w:lineRule="auto"/>
        <w:rPr>
          <w:rFonts w:ascii="Segoe UI" w:hAnsi="Segoe UI" w:cs="Segoe UI"/>
          <w:b/>
          <w:sz w:val="22"/>
          <w:szCs w:val="22"/>
          <w:u w:val="single"/>
        </w:rPr>
      </w:pPr>
      <w:r w:rsidRPr="00D00958">
        <w:rPr>
          <w:rFonts w:ascii="Segoe UI" w:hAnsi="Segoe UI" w:cs="Segoe UI"/>
          <w:b/>
          <w:sz w:val="22"/>
          <w:szCs w:val="22"/>
          <w:u w:val="single"/>
        </w:rPr>
        <w:br w:type="page"/>
      </w:r>
    </w:p>
    <w:p w14:paraId="6C0BDB15" w14:textId="564C22CF" w:rsidR="00D00958" w:rsidRPr="00D00958" w:rsidRDefault="00D00958" w:rsidP="00D00958">
      <w:pPr>
        <w:tabs>
          <w:tab w:val="left" w:pos="1165"/>
        </w:tabs>
        <w:jc w:val="center"/>
        <w:rPr>
          <w:rFonts w:ascii="Segoe UI" w:hAnsi="Segoe UI" w:cs="Segoe UI"/>
          <w:b/>
          <w:sz w:val="22"/>
          <w:szCs w:val="22"/>
          <w:u w:val="single"/>
        </w:rPr>
      </w:pPr>
      <w:r w:rsidRPr="00D00958">
        <w:rPr>
          <w:rFonts w:ascii="Segoe UI" w:hAnsi="Segoe UI" w:cs="Segoe UI"/>
          <w:b/>
          <w:sz w:val="22"/>
          <w:szCs w:val="22"/>
          <w:u w:val="single"/>
        </w:rPr>
        <w:lastRenderedPageBreak/>
        <w:t>UMUGEREKA H (</w:t>
      </w:r>
      <w:proofErr w:type="spellStart"/>
      <w:r w:rsidRPr="00D00958">
        <w:rPr>
          <w:rFonts w:ascii="Segoe UI" w:hAnsi="Segoe UI" w:cs="Segoe UI"/>
          <w:b/>
          <w:sz w:val="22"/>
          <w:szCs w:val="22"/>
          <w:u w:val="single"/>
        </w:rPr>
        <w:t>Bireba</w:t>
      </w:r>
      <w:proofErr w:type="spellEnd"/>
      <w:r w:rsidRPr="00D00958">
        <w:rPr>
          <w:rFonts w:ascii="Segoe UI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hAnsi="Segoe UI" w:cs="Segoe UI"/>
          <w:b/>
          <w:sz w:val="22"/>
          <w:szCs w:val="22"/>
          <w:u w:val="single"/>
        </w:rPr>
        <w:t>gusa</w:t>
      </w:r>
      <w:proofErr w:type="spellEnd"/>
      <w:r w:rsidRPr="00D00958">
        <w:rPr>
          <w:rFonts w:ascii="Segoe UI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hAnsi="Segoe UI" w:cs="Segoe UI"/>
          <w:b/>
          <w:sz w:val="22"/>
          <w:szCs w:val="22"/>
          <w:u w:val="single"/>
        </w:rPr>
        <w:t>ubwubatsi</w:t>
      </w:r>
      <w:proofErr w:type="spellEnd"/>
      <w:r w:rsidRPr="00D00958">
        <w:rPr>
          <w:rFonts w:ascii="Segoe UI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hAnsi="Segoe UI" w:cs="Segoe UI"/>
          <w:b/>
          <w:sz w:val="22"/>
          <w:szCs w:val="22"/>
          <w:u w:val="single"/>
        </w:rPr>
        <w:t>bw’urugomero</w:t>
      </w:r>
      <w:proofErr w:type="spellEnd"/>
      <w:r w:rsidR="00E25762">
        <w:rPr>
          <w:rFonts w:ascii="Segoe UI" w:hAnsi="Segoe UI" w:cs="Segoe UI"/>
          <w:b/>
          <w:sz w:val="22"/>
          <w:szCs w:val="22"/>
          <w:u w:val="single"/>
        </w:rPr>
        <w:t xml:space="preserve">, </w:t>
      </w:r>
      <w:proofErr w:type="spellStart"/>
      <w:r w:rsidR="00E25762">
        <w:rPr>
          <w:rFonts w:ascii="Segoe UI" w:hAnsi="Segoe UI" w:cs="Segoe UI"/>
          <w:b/>
          <w:sz w:val="22"/>
          <w:szCs w:val="22"/>
          <w:u w:val="single"/>
        </w:rPr>
        <w:t>ibyambu</w:t>
      </w:r>
      <w:proofErr w:type="spellEnd"/>
      <w:r w:rsidRPr="00D00958">
        <w:rPr>
          <w:rFonts w:ascii="Segoe UI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hAnsi="Segoe UI" w:cs="Segoe UI"/>
          <w:b/>
          <w:sz w:val="22"/>
          <w:szCs w:val="22"/>
          <w:u w:val="single"/>
        </w:rPr>
        <w:t>n’</w:t>
      </w:r>
      <w:r w:rsidR="00E25762">
        <w:rPr>
          <w:rFonts w:ascii="Segoe UI" w:hAnsi="Segoe UI" w:cs="Segoe UI"/>
          <w:b/>
          <w:sz w:val="22"/>
          <w:szCs w:val="22"/>
          <w:u w:val="single"/>
        </w:rPr>
        <w:t>ibikorwaremezo</w:t>
      </w:r>
      <w:proofErr w:type="spellEnd"/>
      <w:r w:rsidR="00E25762">
        <w:rPr>
          <w:rFonts w:ascii="Segoe UI" w:hAnsi="Segoe UI" w:cs="Segoe UI"/>
          <w:b/>
          <w:sz w:val="22"/>
          <w:szCs w:val="22"/>
          <w:u w:val="single"/>
        </w:rPr>
        <w:t xml:space="preserve"> </w:t>
      </w:r>
      <w:proofErr w:type="spellStart"/>
      <w:r w:rsidR="00E25762">
        <w:rPr>
          <w:rFonts w:ascii="Segoe UI" w:hAnsi="Segoe UI" w:cs="Segoe UI"/>
          <w:b/>
          <w:sz w:val="22"/>
          <w:szCs w:val="22"/>
          <w:u w:val="single"/>
        </w:rPr>
        <w:t>byo</w:t>
      </w:r>
      <w:proofErr w:type="spellEnd"/>
      <w:r w:rsidR="00E25762">
        <w:rPr>
          <w:rFonts w:ascii="Segoe UI" w:hAnsi="Segoe UI" w:cs="Segoe UI"/>
          <w:b/>
          <w:sz w:val="22"/>
          <w:szCs w:val="22"/>
          <w:u w:val="single"/>
        </w:rPr>
        <w:t xml:space="preserve"> mu </w:t>
      </w:r>
      <w:proofErr w:type="spellStart"/>
      <w:r w:rsidR="00E25762">
        <w:rPr>
          <w:rFonts w:ascii="Segoe UI" w:hAnsi="Segoe UI" w:cs="Segoe UI"/>
          <w:b/>
          <w:sz w:val="22"/>
          <w:szCs w:val="22"/>
          <w:u w:val="single"/>
        </w:rPr>
        <w:t>mazi</w:t>
      </w:r>
      <w:proofErr w:type="spellEnd"/>
      <w:r w:rsidRPr="00D00958">
        <w:rPr>
          <w:rFonts w:ascii="Segoe UI" w:hAnsi="Segoe UI" w:cs="Segoe UI"/>
          <w:b/>
          <w:sz w:val="22"/>
          <w:szCs w:val="22"/>
          <w:u w:val="single"/>
        </w:rPr>
        <w:t>)</w:t>
      </w:r>
    </w:p>
    <w:p w14:paraId="1DE0A95F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hAnsi="Segoe UI" w:cs="Segoe UI"/>
          <w:b/>
          <w:sz w:val="22"/>
          <w:szCs w:val="22"/>
        </w:rPr>
      </w:pPr>
    </w:p>
    <w:p w14:paraId="4ECE54FD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5C9F3F95" w14:textId="77777777" w:rsidR="00D00958" w:rsidRPr="00D00958" w:rsidRDefault="00D00958" w:rsidP="00D00958">
      <w:pPr>
        <w:tabs>
          <w:tab w:val="left" w:pos="1165"/>
        </w:tabs>
        <w:jc w:val="center"/>
        <w:rPr>
          <w:rFonts w:ascii="Segoe UI" w:hAnsi="Segoe UI" w:cs="Segoe U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00958" w:rsidRPr="00D00958" w14:paraId="59C06F4D" w14:textId="77777777">
        <w:tc>
          <w:tcPr>
            <w:tcW w:w="4788" w:type="dxa"/>
          </w:tcPr>
          <w:p w14:paraId="64571084" w14:textId="77777777" w:rsidR="00D00958" w:rsidRPr="00D00958" w:rsidRDefault="00D00958">
            <w:pPr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Intego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kubaka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Ikigamijwe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  <w:p w14:paraId="7B218C8A" w14:textId="77777777" w:rsidR="00D00958" w:rsidRPr="00D00958" w:rsidRDefault="00D00958">
            <w:pPr>
              <w:tabs>
                <w:tab w:val="left" w:pos="1165"/>
              </w:tabs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788" w:type="dxa"/>
          </w:tcPr>
          <w:p w14:paraId="51197C3F" w14:textId="77777777" w:rsidR="00D00958" w:rsidRPr="00D00958" w:rsidRDefault="00D00958">
            <w:pPr>
              <w:tabs>
                <w:tab w:val="left" w:pos="1165"/>
              </w:tabs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47C4FFBD" w14:textId="77777777">
        <w:trPr>
          <w:trHeight w:val="3492"/>
        </w:trPr>
        <w:tc>
          <w:tcPr>
            <w:tcW w:w="4788" w:type="dxa"/>
          </w:tcPr>
          <w:p w14:paraId="467AC4D3" w14:textId="77777777" w:rsidR="00D00958" w:rsidRPr="00D00958" w:rsidRDefault="00D00958">
            <w:pPr>
              <w:tabs>
                <w:tab w:val="left" w:pos="1165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Sobanura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nshamake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umushinga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w’ubwubatsi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ibikoresho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uburyo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kubaka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buzakoreshwa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uburyo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bw’agateganyo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ingaruka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mitembere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y’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ingaruka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bwiza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bw’amazin'ibindi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…)</w:t>
            </w:r>
          </w:p>
        </w:tc>
        <w:tc>
          <w:tcPr>
            <w:tcW w:w="4788" w:type="dxa"/>
          </w:tcPr>
          <w:p w14:paraId="6EDDA30C" w14:textId="77777777" w:rsidR="00D00958" w:rsidRPr="00D00958" w:rsidRDefault="00D00958">
            <w:pPr>
              <w:tabs>
                <w:tab w:val="left" w:pos="1165"/>
              </w:tabs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2F4AD339" w14:textId="77777777">
        <w:trPr>
          <w:trHeight w:val="976"/>
        </w:trPr>
        <w:tc>
          <w:tcPr>
            <w:tcW w:w="4788" w:type="dxa"/>
          </w:tcPr>
          <w:p w14:paraId="6B93E394" w14:textId="77777777" w:rsidR="00D00958" w:rsidRPr="00D00958" w:rsidRDefault="00D00958">
            <w:pPr>
              <w:tabs>
                <w:tab w:val="left" w:pos="1165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Igihe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giteganijwe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kubaka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4788" w:type="dxa"/>
          </w:tcPr>
          <w:p w14:paraId="238E9084" w14:textId="77777777" w:rsidR="00D00958" w:rsidRPr="00D00958" w:rsidRDefault="00D00958">
            <w:pPr>
              <w:tabs>
                <w:tab w:val="left" w:pos="1165"/>
              </w:tabs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5C3BB9D6" w14:textId="77777777">
        <w:trPr>
          <w:trHeight w:val="1128"/>
        </w:trPr>
        <w:tc>
          <w:tcPr>
            <w:tcW w:w="4788" w:type="dxa"/>
          </w:tcPr>
          <w:p w14:paraId="6495FF2E" w14:textId="77777777" w:rsidR="00D00958" w:rsidRPr="00D00958" w:rsidRDefault="00D00958">
            <w:pPr>
              <w:tabs>
                <w:tab w:val="left" w:pos="1165"/>
              </w:tabs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Ibishushanyombonera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cyangwa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amakarita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yerekana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ibizahinduka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biteganyijwe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mu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mirimo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y’ubwubatsi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nirangira</w:t>
            </w:r>
            <w:proofErr w:type="spellEnd"/>
          </w:p>
        </w:tc>
        <w:tc>
          <w:tcPr>
            <w:tcW w:w="4788" w:type="dxa"/>
          </w:tcPr>
          <w:p w14:paraId="696B80DE" w14:textId="77777777" w:rsidR="00D00958" w:rsidRPr="00D00958" w:rsidRDefault="00D00958">
            <w:pPr>
              <w:tabs>
                <w:tab w:val="left" w:pos="1165"/>
              </w:tabs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7A5523E0" w14:textId="77777777" w:rsidR="00D00958" w:rsidRPr="00D00958" w:rsidRDefault="00D00958" w:rsidP="00D00958">
      <w:pPr>
        <w:spacing w:line="360" w:lineRule="auto"/>
        <w:ind w:right="340"/>
        <w:rPr>
          <w:rFonts w:ascii="Segoe UI" w:eastAsia="Times New Roman" w:hAnsi="Segoe UI" w:cs="Segoe UI"/>
          <w:b/>
          <w:sz w:val="24"/>
          <w:szCs w:val="24"/>
        </w:rPr>
      </w:pPr>
    </w:p>
    <w:p w14:paraId="2F4E401D" w14:textId="77777777" w:rsidR="00D00958" w:rsidRPr="00D00958" w:rsidRDefault="00D00958" w:rsidP="00D00958">
      <w:pPr>
        <w:spacing w:line="360" w:lineRule="auto"/>
        <w:ind w:right="340"/>
        <w:rPr>
          <w:rFonts w:ascii="Segoe UI" w:eastAsia="Times New Roman" w:hAnsi="Segoe UI" w:cs="Segoe UI"/>
          <w:b/>
          <w:sz w:val="24"/>
          <w:szCs w:val="24"/>
        </w:rPr>
      </w:pPr>
    </w:p>
    <w:p w14:paraId="67FE5633" w14:textId="77777777" w:rsidR="00D00958" w:rsidRPr="00D00958" w:rsidRDefault="00D00958" w:rsidP="00D00958">
      <w:pPr>
        <w:spacing w:line="360" w:lineRule="auto"/>
        <w:ind w:right="340"/>
        <w:rPr>
          <w:rFonts w:ascii="Segoe UI" w:eastAsia="Times New Roman" w:hAnsi="Segoe UI" w:cs="Segoe UI"/>
          <w:b/>
          <w:sz w:val="24"/>
          <w:szCs w:val="24"/>
        </w:rPr>
      </w:pP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</w:rPr>
        <w:t>Ibikenerwa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</w:rPr>
        <w:t>:</w:t>
      </w:r>
    </w:p>
    <w:p w14:paraId="38348A44" w14:textId="4ABB8F6F" w:rsidR="00E25762" w:rsidRPr="00E25762" w:rsidRDefault="00E25762" w:rsidP="00D00958">
      <w:pPr>
        <w:pStyle w:val="ListParagraph"/>
        <w:numPr>
          <w:ilvl w:val="0"/>
          <w:numId w:val="18"/>
        </w:numPr>
        <w:spacing w:line="360" w:lineRule="auto"/>
        <w:ind w:left="426" w:right="340"/>
        <w:rPr>
          <w:rFonts w:ascii="Segoe UI" w:eastAsia="Times New Roman" w:hAnsi="Segoe UI" w:cs="Segoe UI"/>
          <w:bCs/>
          <w:sz w:val="24"/>
          <w:szCs w:val="24"/>
        </w:rPr>
      </w:pPr>
      <w:proofErr w:type="spellStart"/>
      <w:r w:rsidRPr="00E25762">
        <w:rPr>
          <w:rFonts w:ascii="Segoe UI" w:eastAsia="Times New Roman" w:hAnsi="Segoe UI" w:cs="Segoe UI"/>
          <w:bCs/>
          <w:sz w:val="24"/>
          <w:szCs w:val="24"/>
        </w:rPr>
        <w:t>Ibikenerwa</w:t>
      </w:r>
      <w:proofErr w:type="spellEnd"/>
      <w:r w:rsidRPr="00E25762">
        <w:rPr>
          <w:rFonts w:ascii="Segoe UI" w:eastAsia="Times New Roman" w:hAnsi="Segoe UI" w:cs="Segoe UI"/>
          <w:bCs/>
          <w:sz w:val="24"/>
          <w:szCs w:val="24"/>
        </w:rPr>
        <w:t xml:space="preserve"> </w:t>
      </w:r>
      <w:proofErr w:type="spellStart"/>
      <w:r w:rsidRPr="00E25762">
        <w:rPr>
          <w:rFonts w:ascii="Segoe UI" w:eastAsia="Times New Roman" w:hAnsi="Segoe UI" w:cs="Segoe UI"/>
          <w:bCs/>
          <w:sz w:val="24"/>
          <w:szCs w:val="24"/>
        </w:rPr>
        <w:t>rusange</w:t>
      </w:r>
      <w:proofErr w:type="spellEnd"/>
    </w:p>
    <w:p w14:paraId="233DCF2D" w14:textId="33B33B20" w:rsidR="00D00958" w:rsidRPr="00E25762" w:rsidRDefault="00E25762" w:rsidP="00D00958">
      <w:pPr>
        <w:pStyle w:val="ListParagraph"/>
        <w:numPr>
          <w:ilvl w:val="0"/>
          <w:numId w:val="18"/>
        </w:numPr>
        <w:spacing w:line="360" w:lineRule="auto"/>
        <w:ind w:left="426" w:right="340"/>
        <w:rPr>
          <w:rFonts w:ascii="Segoe UI" w:eastAsia="Times New Roman" w:hAnsi="Segoe UI" w:cs="Segoe UI"/>
          <w:bCs/>
          <w:sz w:val="24"/>
          <w:szCs w:val="24"/>
        </w:rPr>
      </w:pPr>
      <w:proofErr w:type="spellStart"/>
      <w:r w:rsidRPr="00E25762">
        <w:rPr>
          <w:rFonts w:ascii="Segoe UI" w:hAnsi="Segoe UI" w:cs="Segoe UI"/>
          <w:bCs/>
          <w:sz w:val="24"/>
          <w:szCs w:val="24"/>
        </w:rPr>
        <w:t>Seritifika</w:t>
      </w:r>
      <w:proofErr w:type="spellEnd"/>
      <w:r w:rsidRPr="00E25762">
        <w:rPr>
          <w:rFonts w:ascii="Segoe UI" w:hAnsi="Segoe UI" w:cs="Segoe UI"/>
          <w:bCs/>
          <w:sz w:val="24"/>
          <w:szCs w:val="24"/>
        </w:rPr>
        <w:t xml:space="preserve"> </w:t>
      </w:r>
      <w:proofErr w:type="spellStart"/>
      <w:r w:rsidRPr="00E25762">
        <w:rPr>
          <w:rFonts w:ascii="Segoe UI" w:hAnsi="Segoe UI" w:cs="Segoe UI"/>
          <w:bCs/>
          <w:sz w:val="24"/>
          <w:szCs w:val="24"/>
        </w:rPr>
        <w:t>ya</w:t>
      </w:r>
      <w:proofErr w:type="spellEnd"/>
      <w:r w:rsidRPr="00E25762">
        <w:rPr>
          <w:rFonts w:ascii="Segoe UI" w:hAnsi="Segoe UI" w:cs="Segoe UI"/>
          <w:bCs/>
          <w:sz w:val="24"/>
          <w:szCs w:val="24"/>
        </w:rPr>
        <w:t xml:space="preserve"> </w:t>
      </w:r>
      <w:r w:rsidR="00D00958" w:rsidRPr="00E25762">
        <w:rPr>
          <w:rFonts w:ascii="Segoe UI" w:hAnsi="Segoe UI" w:cs="Segoe UI"/>
          <w:bCs/>
          <w:sz w:val="24"/>
          <w:szCs w:val="24"/>
        </w:rPr>
        <w:t xml:space="preserve">EIA </w:t>
      </w:r>
    </w:p>
    <w:p w14:paraId="1541B35D" w14:textId="77777777" w:rsidR="00D00958" w:rsidRPr="00D00958" w:rsidRDefault="00D00958" w:rsidP="00D00958">
      <w:pPr>
        <w:pStyle w:val="ListParagraph"/>
        <w:numPr>
          <w:ilvl w:val="0"/>
          <w:numId w:val="18"/>
        </w:numPr>
        <w:spacing w:line="360" w:lineRule="auto"/>
        <w:ind w:left="426" w:right="340"/>
        <w:rPr>
          <w:rFonts w:ascii="Segoe UI" w:eastAsia="Times New Roman" w:hAnsi="Segoe UI" w:cs="Segoe UI"/>
          <w:b/>
          <w:sz w:val="24"/>
          <w:szCs w:val="24"/>
        </w:rPr>
      </w:pPr>
      <w:proofErr w:type="spellStart"/>
      <w:r w:rsidRPr="00D00958">
        <w:rPr>
          <w:rFonts w:ascii="Segoe UI" w:hAnsi="Segoe UI" w:cs="Segoe UI"/>
          <w:sz w:val="24"/>
          <w:szCs w:val="24"/>
        </w:rPr>
        <w:t>Inyigo</w:t>
      </w:r>
      <w:proofErr w:type="spellEnd"/>
      <w:r w:rsidRPr="00D00958">
        <w:rPr>
          <w:rFonts w:ascii="Segoe UI" w:hAnsi="Segoe UI" w:cs="Segoe UI"/>
          <w:sz w:val="24"/>
          <w:szCs w:val="24"/>
        </w:rPr>
        <w:t xml:space="preserve"> y’ </w:t>
      </w:r>
      <w:proofErr w:type="spellStart"/>
      <w:r w:rsidRPr="00D00958">
        <w:rPr>
          <w:rFonts w:ascii="Segoe UI" w:hAnsi="Segoe UI" w:cs="Segoe UI"/>
          <w:sz w:val="24"/>
          <w:szCs w:val="24"/>
        </w:rPr>
        <w:t>umushinga</w:t>
      </w:r>
      <w:proofErr w:type="spellEnd"/>
    </w:p>
    <w:p w14:paraId="148AAB3D" w14:textId="77777777" w:rsidR="00D00958" w:rsidRPr="00D00958" w:rsidRDefault="00D00958" w:rsidP="00D00958">
      <w:pPr>
        <w:spacing w:line="360" w:lineRule="auto"/>
        <w:ind w:right="340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</w:p>
    <w:p w14:paraId="26D7FC55" w14:textId="77777777" w:rsidR="00D00958" w:rsidRPr="00D00958" w:rsidRDefault="00D00958" w:rsidP="00D00958">
      <w:pPr>
        <w:spacing w:line="360" w:lineRule="auto"/>
        <w:ind w:right="340"/>
        <w:jc w:val="center"/>
        <w:rPr>
          <w:rFonts w:ascii="Segoe UI" w:eastAsia="Times New Roman" w:hAnsi="Segoe UI" w:cs="Segoe UI"/>
          <w:b/>
          <w:sz w:val="24"/>
          <w:u w:val="single"/>
        </w:rPr>
      </w:pPr>
    </w:p>
    <w:p w14:paraId="46F8130F" w14:textId="77777777" w:rsidR="00D00958" w:rsidRPr="00D00958" w:rsidRDefault="00D00958" w:rsidP="00D00958">
      <w:pPr>
        <w:spacing w:line="0" w:lineRule="atLeast"/>
        <w:ind w:right="340"/>
        <w:jc w:val="center"/>
        <w:rPr>
          <w:rFonts w:ascii="Segoe UI" w:eastAsia="Times New Roman" w:hAnsi="Segoe UI" w:cs="Segoe UI"/>
          <w:b/>
          <w:sz w:val="24"/>
          <w:u w:val="single"/>
        </w:rPr>
      </w:pPr>
    </w:p>
    <w:p w14:paraId="35FFF98C" w14:textId="77777777" w:rsidR="00D00958" w:rsidRPr="00D00958" w:rsidRDefault="00D00958" w:rsidP="00D00958">
      <w:pPr>
        <w:spacing w:line="0" w:lineRule="atLeast"/>
        <w:ind w:right="340"/>
        <w:jc w:val="center"/>
        <w:rPr>
          <w:rFonts w:ascii="Segoe UI" w:eastAsia="Times New Roman" w:hAnsi="Segoe UI" w:cs="Segoe UI"/>
          <w:b/>
          <w:sz w:val="24"/>
          <w:u w:val="single"/>
        </w:rPr>
      </w:pPr>
    </w:p>
    <w:p w14:paraId="38153432" w14:textId="77777777" w:rsidR="00D00958" w:rsidRPr="00D00958" w:rsidRDefault="00D00958" w:rsidP="00D00958">
      <w:pPr>
        <w:spacing w:line="0" w:lineRule="atLeast"/>
        <w:ind w:right="340"/>
        <w:jc w:val="center"/>
        <w:rPr>
          <w:rFonts w:ascii="Segoe UI" w:eastAsia="Times New Roman" w:hAnsi="Segoe UI" w:cs="Segoe UI"/>
          <w:b/>
          <w:sz w:val="24"/>
          <w:u w:val="single"/>
        </w:rPr>
      </w:pPr>
    </w:p>
    <w:p w14:paraId="20802ED1" w14:textId="77777777" w:rsidR="00D00958" w:rsidRPr="00D00958" w:rsidRDefault="00D00958" w:rsidP="00D00958">
      <w:pPr>
        <w:spacing w:line="0" w:lineRule="atLeast"/>
        <w:ind w:right="340"/>
        <w:jc w:val="center"/>
        <w:rPr>
          <w:rFonts w:ascii="Segoe UI" w:eastAsia="Times New Roman" w:hAnsi="Segoe UI" w:cs="Segoe UI"/>
          <w:b/>
          <w:sz w:val="24"/>
          <w:u w:val="single"/>
        </w:rPr>
      </w:pPr>
    </w:p>
    <w:p w14:paraId="7090DACB" w14:textId="77777777" w:rsidR="00D00958" w:rsidRPr="00D00958" w:rsidRDefault="00D00958" w:rsidP="00D00958">
      <w:pPr>
        <w:spacing w:line="0" w:lineRule="atLeast"/>
        <w:ind w:right="340"/>
        <w:jc w:val="center"/>
        <w:rPr>
          <w:rFonts w:ascii="Segoe UI" w:eastAsia="Times New Roman" w:hAnsi="Segoe UI" w:cs="Segoe UI"/>
          <w:b/>
          <w:sz w:val="24"/>
          <w:u w:val="single"/>
        </w:rPr>
      </w:pPr>
    </w:p>
    <w:p w14:paraId="002699E8" w14:textId="77777777" w:rsidR="00D00958" w:rsidRPr="00D00958" w:rsidRDefault="00D00958" w:rsidP="00D00958">
      <w:pPr>
        <w:spacing w:line="0" w:lineRule="atLeast"/>
        <w:ind w:right="340"/>
        <w:jc w:val="center"/>
        <w:rPr>
          <w:rFonts w:ascii="Segoe UI" w:eastAsia="Times New Roman" w:hAnsi="Segoe UI" w:cs="Segoe UI"/>
          <w:b/>
          <w:sz w:val="24"/>
          <w:u w:val="single"/>
        </w:rPr>
      </w:pPr>
    </w:p>
    <w:p w14:paraId="51CAB6AC" w14:textId="77777777" w:rsidR="00D00958" w:rsidRPr="00D00958" w:rsidRDefault="00D00958" w:rsidP="00E25762">
      <w:pPr>
        <w:spacing w:line="0" w:lineRule="atLeast"/>
        <w:ind w:right="340"/>
        <w:rPr>
          <w:rFonts w:ascii="Segoe UI" w:eastAsia="Times New Roman" w:hAnsi="Segoe UI" w:cs="Segoe UI"/>
          <w:b/>
          <w:sz w:val="24"/>
          <w:u w:val="single"/>
        </w:rPr>
      </w:pPr>
    </w:p>
    <w:p w14:paraId="68CED087" w14:textId="070AF020" w:rsidR="00D00958" w:rsidRPr="00D00958" w:rsidRDefault="00D00958" w:rsidP="00E25762">
      <w:pPr>
        <w:spacing w:after="240" w:line="0" w:lineRule="atLeast"/>
        <w:ind w:right="340"/>
        <w:jc w:val="center"/>
        <w:rPr>
          <w:rFonts w:ascii="Segoe UI" w:eastAsia="Times New Roman" w:hAnsi="Segoe UI" w:cs="Segoe UI"/>
          <w:b/>
          <w:sz w:val="24"/>
          <w:szCs w:val="24"/>
          <w:u w:val="single"/>
        </w:rPr>
      </w:pPr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lastRenderedPageBreak/>
        <w:t>UMUGEREKA I (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</w:t>
      </w:r>
      <w:proofErr w:type="spellStart"/>
      <w:r w:rsidR="00E25762">
        <w:rPr>
          <w:rFonts w:ascii="Segoe UI" w:eastAsia="Times New Roman" w:hAnsi="Segoe UI" w:cs="Segoe UI"/>
          <w:b/>
          <w:sz w:val="24"/>
          <w:szCs w:val="24"/>
          <w:u w:val="single"/>
        </w:rPr>
        <w:t>gusa</w:t>
      </w:r>
      <w:proofErr w:type="spellEnd"/>
      <w:r w:rsidR="00E25762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ibikorwa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by’ </w:t>
      </w:r>
      <w:proofErr w:type="spellStart"/>
      <w:r w:rsidRPr="00D00958">
        <w:rPr>
          <w:rFonts w:ascii="Segoe UI" w:hAnsi="Segoe UI" w:cs="Segoe UI"/>
          <w:b/>
          <w:sz w:val="24"/>
          <w:szCs w:val="24"/>
        </w:rPr>
        <w:t>Imyidagaduro</w:t>
      </w:r>
      <w:proofErr w:type="spellEnd"/>
      <w:r w:rsidRPr="00D00958">
        <w:rPr>
          <w:rFonts w:ascii="Segoe UI" w:hAnsi="Segoe UI" w:cs="Segoe UI"/>
          <w:b/>
          <w:sz w:val="24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b/>
          <w:sz w:val="24"/>
          <w:szCs w:val="24"/>
        </w:rPr>
        <w:t>yo</w:t>
      </w:r>
      <w:proofErr w:type="spellEnd"/>
      <w:r w:rsidRPr="00D00958">
        <w:rPr>
          <w:rFonts w:ascii="Segoe UI" w:hAnsi="Segoe UI" w:cs="Segoe UI"/>
          <w:b/>
          <w:sz w:val="24"/>
          <w:szCs w:val="24"/>
        </w:rPr>
        <w:t xml:space="preserve"> mu</w:t>
      </w:r>
      <w:r w:rsidR="00DE682E">
        <w:rPr>
          <w:rFonts w:ascii="Segoe UI" w:hAnsi="Segoe UI" w:cs="Segoe UI"/>
          <w:b/>
          <w:sz w:val="24"/>
          <w:szCs w:val="24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mazi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)</w:t>
      </w:r>
    </w:p>
    <w:p w14:paraId="6122C865" w14:textId="77777777" w:rsidR="00D00958" w:rsidRPr="00D00958" w:rsidRDefault="00D00958" w:rsidP="00D00958">
      <w:pPr>
        <w:spacing w:line="0" w:lineRule="atLeast"/>
        <w:ind w:right="340"/>
        <w:jc w:val="center"/>
        <w:rPr>
          <w:rFonts w:ascii="Segoe UI" w:eastAsia="Times New Roman" w:hAnsi="Segoe UI" w:cs="Segoe UI"/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D00958" w:rsidRPr="00D00958" w14:paraId="663D8420" w14:textId="77777777">
        <w:tc>
          <w:tcPr>
            <w:tcW w:w="2830" w:type="dxa"/>
          </w:tcPr>
          <w:p w14:paraId="0E6EC67A" w14:textId="77777777" w:rsidR="00D00958" w:rsidRPr="00D00958" w:rsidRDefault="00D00958">
            <w:pPr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Ubwoko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bw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’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imyidagaduro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6520" w:type="dxa"/>
          </w:tcPr>
          <w:p w14:paraId="4AC0EC7E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74028B87" w14:textId="77777777">
        <w:trPr>
          <w:trHeight w:val="3757"/>
        </w:trPr>
        <w:tc>
          <w:tcPr>
            <w:tcW w:w="2830" w:type="dxa"/>
          </w:tcPr>
          <w:p w14:paraId="61029E1C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Tanga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Ibisobanuro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bigufi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mushinga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6520" w:type="dxa"/>
          </w:tcPr>
          <w:p w14:paraId="3C7873E2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2423601E" w14:textId="77777777">
        <w:trPr>
          <w:trHeight w:val="1121"/>
        </w:trPr>
        <w:tc>
          <w:tcPr>
            <w:tcW w:w="2830" w:type="dxa"/>
          </w:tcPr>
          <w:p w14:paraId="20AF9F80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Amerekezo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(coordinates)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y’igice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kizakorerwamo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imyidagaduro</w:t>
            </w:r>
            <w:proofErr w:type="spellEnd"/>
          </w:p>
        </w:tc>
        <w:tc>
          <w:tcPr>
            <w:tcW w:w="6520" w:type="dxa"/>
          </w:tcPr>
          <w:p w14:paraId="0C86A2E2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7C2B1239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sz w:val="22"/>
          <w:szCs w:val="22"/>
          <w:u w:val="single"/>
        </w:rPr>
      </w:pPr>
    </w:p>
    <w:p w14:paraId="1B66FECF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sz w:val="22"/>
          <w:szCs w:val="22"/>
          <w:u w:val="single"/>
        </w:rPr>
      </w:pPr>
    </w:p>
    <w:p w14:paraId="594A0677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szCs w:val="22"/>
          <w:u w:val="single"/>
        </w:rPr>
      </w:pPr>
    </w:p>
    <w:p w14:paraId="07E6F713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szCs w:val="22"/>
          <w:u w:val="single"/>
        </w:rPr>
      </w:pPr>
    </w:p>
    <w:p w14:paraId="42A14056" w14:textId="77777777" w:rsidR="00D00958" w:rsidRPr="00D00958" w:rsidRDefault="00D00958" w:rsidP="00D00958">
      <w:pPr>
        <w:tabs>
          <w:tab w:val="left" w:pos="1165"/>
        </w:tabs>
        <w:spacing w:line="360" w:lineRule="auto"/>
        <w:rPr>
          <w:rFonts w:ascii="Segoe UI" w:hAnsi="Segoe UI" w:cs="Segoe UI"/>
          <w:sz w:val="22"/>
          <w:szCs w:val="24"/>
          <w:u w:val="single"/>
        </w:rPr>
      </w:pPr>
      <w:proofErr w:type="spellStart"/>
      <w:r w:rsidRPr="00D00958">
        <w:rPr>
          <w:rFonts w:ascii="Segoe UI" w:hAnsi="Segoe UI" w:cs="Segoe UI"/>
          <w:b/>
          <w:sz w:val="22"/>
          <w:szCs w:val="24"/>
          <w:u w:val="single"/>
        </w:rPr>
        <w:t>Ibikenerwa</w:t>
      </w:r>
      <w:proofErr w:type="spellEnd"/>
      <w:r w:rsidRPr="00D00958">
        <w:rPr>
          <w:rFonts w:ascii="Segoe UI" w:hAnsi="Segoe UI" w:cs="Segoe UI"/>
          <w:sz w:val="22"/>
          <w:szCs w:val="24"/>
          <w:u w:val="single"/>
        </w:rPr>
        <w:t>:</w:t>
      </w:r>
    </w:p>
    <w:p w14:paraId="29B97FBC" w14:textId="1D8A3099" w:rsidR="00E25762" w:rsidRPr="00E25762" w:rsidRDefault="00E25762" w:rsidP="00D00958">
      <w:pPr>
        <w:pStyle w:val="ListParagraph"/>
        <w:numPr>
          <w:ilvl w:val="0"/>
          <w:numId w:val="18"/>
        </w:numPr>
        <w:tabs>
          <w:tab w:val="left" w:pos="1165"/>
        </w:tabs>
        <w:spacing w:line="360" w:lineRule="auto"/>
        <w:ind w:left="426"/>
        <w:rPr>
          <w:rFonts w:ascii="Segoe UI" w:hAnsi="Segoe UI" w:cs="Segoe UI"/>
          <w:sz w:val="22"/>
          <w:szCs w:val="24"/>
        </w:rPr>
      </w:pPr>
      <w:proofErr w:type="spellStart"/>
      <w:r w:rsidRPr="00E25762">
        <w:rPr>
          <w:rFonts w:ascii="Segoe UI" w:hAnsi="Segoe UI" w:cs="Segoe UI"/>
          <w:sz w:val="22"/>
          <w:szCs w:val="24"/>
        </w:rPr>
        <w:t>Ibikenerwa</w:t>
      </w:r>
      <w:proofErr w:type="spellEnd"/>
      <w:r w:rsidRPr="00E25762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E25762">
        <w:rPr>
          <w:rFonts w:ascii="Segoe UI" w:hAnsi="Segoe UI" w:cs="Segoe UI"/>
          <w:sz w:val="22"/>
          <w:szCs w:val="24"/>
        </w:rPr>
        <w:t>rusange</w:t>
      </w:r>
      <w:proofErr w:type="spellEnd"/>
    </w:p>
    <w:p w14:paraId="3F2DF211" w14:textId="753FC019" w:rsidR="00D00958" w:rsidRPr="00D00958" w:rsidRDefault="00E25762" w:rsidP="00D00958">
      <w:pPr>
        <w:pStyle w:val="ListParagraph"/>
        <w:numPr>
          <w:ilvl w:val="0"/>
          <w:numId w:val="18"/>
        </w:numPr>
        <w:tabs>
          <w:tab w:val="left" w:pos="1165"/>
        </w:tabs>
        <w:spacing w:line="360" w:lineRule="auto"/>
        <w:ind w:left="426"/>
        <w:rPr>
          <w:rFonts w:ascii="Segoe UI" w:hAnsi="Segoe UI" w:cs="Segoe UI"/>
          <w:sz w:val="22"/>
          <w:szCs w:val="24"/>
          <w:u w:val="single"/>
        </w:rPr>
      </w:pPr>
      <w:proofErr w:type="spellStart"/>
      <w:r>
        <w:rPr>
          <w:rFonts w:ascii="Segoe UI" w:hAnsi="Segoe UI" w:cs="Segoe UI"/>
          <w:sz w:val="22"/>
          <w:szCs w:val="24"/>
        </w:rPr>
        <w:t>Seritifika</w:t>
      </w:r>
      <w:proofErr w:type="spellEnd"/>
      <w:r>
        <w:rPr>
          <w:rFonts w:ascii="Segoe UI" w:hAnsi="Segoe UI" w:cs="Segoe UI"/>
          <w:sz w:val="22"/>
          <w:szCs w:val="24"/>
        </w:rPr>
        <w:t xml:space="preserve"> </w:t>
      </w:r>
      <w:proofErr w:type="spellStart"/>
      <w:r>
        <w:rPr>
          <w:rFonts w:ascii="Segoe UI" w:hAnsi="Segoe UI" w:cs="Segoe UI"/>
          <w:sz w:val="22"/>
          <w:szCs w:val="24"/>
        </w:rPr>
        <w:t>ya</w:t>
      </w:r>
      <w:proofErr w:type="spellEnd"/>
      <w:r>
        <w:rPr>
          <w:rFonts w:ascii="Segoe UI" w:hAnsi="Segoe UI" w:cs="Segoe UI"/>
          <w:sz w:val="22"/>
          <w:szCs w:val="24"/>
        </w:rPr>
        <w:t xml:space="preserve"> </w:t>
      </w:r>
      <w:r w:rsidR="00D00958" w:rsidRPr="00D00958">
        <w:rPr>
          <w:rFonts w:ascii="Segoe UI" w:hAnsi="Segoe UI" w:cs="Segoe UI"/>
          <w:sz w:val="22"/>
          <w:szCs w:val="24"/>
        </w:rPr>
        <w:t xml:space="preserve">EIA </w:t>
      </w:r>
    </w:p>
    <w:p w14:paraId="60AC534F" w14:textId="77777777" w:rsidR="00D00958" w:rsidRPr="00D00958" w:rsidRDefault="00D00958" w:rsidP="00D00958">
      <w:pPr>
        <w:pStyle w:val="ListParagraph"/>
        <w:numPr>
          <w:ilvl w:val="0"/>
          <w:numId w:val="18"/>
        </w:numPr>
        <w:tabs>
          <w:tab w:val="left" w:pos="1165"/>
        </w:tabs>
        <w:spacing w:line="360" w:lineRule="auto"/>
        <w:ind w:left="426"/>
        <w:rPr>
          <w:rFonts w:ascii="Segoe UI" w:hAnsi="Segoe UI" w:cs="Segoe UI"/>
          <w:sz w:val="22"/>
          <w:szCs w:val="24"/>
          <w:u w:val="single"/>
        </w:rPr>
      </w:pPr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Ikarita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igaragaza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aho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imyidagaduro</w:t>
      </w:r>
      <w:proofErr w:type="spellEnd"/>
      <w:r w:rsidRPr="00D00958">
        <w:rPr>
          <w:rFonts w:ascii="Segoe UI" w:hAnsi="Segoe UI" w:cs="Segoe UI"/>
          <w:sz w:val="22"/>
          <w:szCs w:val="24"/>
        </w:rPr>
        <w:t xml:space="preserve"> </w:t>
      </w:r>
      <w:proofErr w:type="spellStart"/>
      <w:r w:rsidRPr="00D00958">
        <w:rPr>
          <w:rFonts w:ascii="Segoe UI" w:hAnsi="Segoe UI" w:cs="Segoe UI"/>
          <w:sz w:val="22"/>
          <w:szCs w:val="24"/>
        </w:rPr>
        <w:t>izakorerwa</w:t>
      </w:r>
      <w:proofErr w:type="spellEnd"/>
    </w:p>
    <w:p w14:paraId="4E04F56F" w14:textId="77777777" w:rsidR="00D00958" w:rsidRPr="00D00958" w:rsidRDefault="00D00958" w:rsidP="00D00958">
      <w:pPr>
        <w:tabs>
          <w:tab w:val="left" w:pos="1165"/>
        </w:tabs>
        <w:spacing w:line="360" w:lineRule="auto"/>
        <w:rPr>
          <w:rFonts w:ascii="Segoe UI" w:hAnsi="Segoe UI" w:cs="Segoe UI"/>
          <w:sz w:val="22"/>
          <w:szCs w:val="24"/>
          <w:u w:val="single"/>
        </w:rPr>
      </w:pPr>
    </w:p>
    <w:p w14:paraId="2F488734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sz w:val="24"/>
          <w:szCs w:val="24"/>
          <w:u w:val="single"/>
        </w:rPr>
      </w:pPr>
    </w:p>
    <w:p w14:paraId="0C77B49A" w14:textId="77777777" w:rsidR="00D00958" w:rsidRPr="00D00958" w:rsidRDefault="00D00958" w:rsidP="00D00958">
      <w:pPr>
        <w:tabs>
          <w:tab w:val="left" w:pos="1165"/>
        </w:tabs>
        <w:jc w:val="both"/>
        <w:rPr>
          <w:rFonts w:ascii="Segoe UI" w:hAnsi="Segoe UI" w:cs="Segoe UI"/>
          <w:sz w:val="22"/>
          <w:szCs w:val="22"/>
          <w:u w:val="single"/>
        </w:rPr>
      </w:pPr>
    </w:p>
    <w:p w14:paraId="67584232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3FF07897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074F1F70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0175B25B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1B47F60C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32B6EB8D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2E774040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2FE8A60A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0B36941B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47DC900F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738F7323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0B1081A8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38969065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032E463E" w14:textId="06188189" w:rsidR="00D00958" w:rsidRPr="00D00958" w:rsidRDefault="00D00958" w:rsidP="00E25762">
      <w:pPr>
        <w:jc w:val="center"/>
        <w:rPr>
          <w:rFonts w:ascii="Segoe UI" w:hAnsi="Segoe UI" w:cs="Segoe UI"/>
          <w:b/>
          <w:sz w:val="24"/>
          <w:szCs w:val="24"/>
          <w:u w:val="single"/>
        </w:rPr>
      </w:pPr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lastRenderedPageBreak/>
        <w:t xml:space="preserve">UMUGEREKA </w:t>
      </w:r>
      <w:r w:rsidR="0029636A">
        <w:rPr>
          <w:rFonts w:ascii="Segoe UI" w:eastAsia="Times New Roman" w:hAnsi="Segoe UI" w:cs="Segoe UI"/>
          <w:b/>
          <w:sz w:val="24"/>
          <w:szCs w:val="24"/>
          <w:u w:val="single"/>
        </w:rPr>
        <w:t>J</w:t>
      </w:r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(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>gusa</w:t>
      </w:r>
      <w:proofErr w:type="spellEnd"/>
      <w:r w:rsidRPr="00D00958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</w:t>
      </w:r>
      <w:proofErr w:type="spellStart"/>
      <w:r w:rsidR="00DE682E">
        <w:rPr>
          <w:rFonts w:ascii="Segoe UI" w:eastAsia="Times New Roman" w:hAnsi="Segoe UI" w:cs="Segoe UI"/>
          <w:b/>
          <w:sz w:val="24"/>
          <w:szCs w:val="24"/>
          <w:u w:val="single"/>
        </w:rPr>
        <w:t>ubucukuzi</w:t>
      </w:r>
      <w:proofErr w:type="spellEnd"/>
      <w:r w:rsidR="00DE682E">
        <w:rPr>
          <w:rFonts w:ascii="Segoe UI" w:eastAsia="Times New Roman" w:hAnsi="Segoe UI" w:cs="Segoe UI"/>
          <w:b/>
          <w:sz w:val="24"/>
          <w:szCs w:val="24"/>
          <w:u w:val="single"/>
        </w:rPr>
        <w:t xml:space="preserve"> bwa </w:t>
      </w:r>
      <w:proofErr w:type="spellStart"/>
      <w:r w:rsidR="00DE682E">
        <w:rPr>
          <w:rFonts w:ascii="Segoe UI" w:eastAsia="Times New Roman" w:hAnsi="Segoe UI" w:cs="Segoe UI"/>
          <w:b/>
          <w:sz w:val="24"/>
          <w:szCs w:val="24"/>
          <w:u w:val="single"/>
        </w:rPr>
        <w:t>gazi</w:t>
      </w:r>
      <w:proofErr w:type="spellEnd"/>
      <w:r w:rsidR="00DE682E">
        <w:rPr>
          <w:rFonts w:ascii="Segoe UI" w:hAnsi="Segoe UI" w:cs="Segoe UI"/>
          <w:b/>
          <w:sz w:val="24"/>
          <w:szCs w:val="24"/>
          <w:u w:val="single"/>
        </w:rPr>
        <w:t xml:space="preserve"> mu </w:t>
      </w:r>
      <w:proofErr w:type="spellStart"/>
      <w:r w:rsidR="00DE682E">
        <w:rPr>
          <w:rFonts w:ascii="Segoe UI" w:hAnsi="Segoe UI" w:cs="Segoe UI"/>
          <w:b/>
          <w:sz w:val="24"/>
          <w:szCs w:val="24"/>
          <w:u w:val="single"/>
        </w:rPr>
        <w:t>mazi</w:t>
      </w:r>
      <w:proofErr w:type="spellEnd"/>
      <w:r w:rsidRPr="00D00958">
        <w:rPr>
          <w:rFonts w:ascii="Segoe UI" w:hAnsi="Segoe UI" w:cs="Segoe UI"/>
          <w:b/>
          <w:sz w:val="24"/>
          <w:szCs w:val="24"/>
          <w:u w:val="single"/>
        </w:rPr>
        <w:t>)</w:t>
      </w:r>
    </w:p>
    <w:p w14:paraId="214959F2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160C4CD8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70ECC039" w14:textId="77777777" w:rsidR="00D00958" w:rsidRPr="00D00958" w:rsidRDefault="00D00958" w:rsidP="00D00958">
      <w:pPr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D00958" w:rsidRPr="00D00958" w14:paraId="4DE9E28B" w14:textId="77777777">
        <w:trPr>
          <w:trHeight w:val="3631"/>
        </w:trPr>
        <w:tc>
          <w:tcPr>
            <w:tcW w:w="2547" w:type="dxa"/>
          </w:tcPr>
          <w:p w14:paraId="45974F08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Tanga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Ibisobanuro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bigufi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mushinga</w:t>
            </w:r>
            <w:proofErr w:type="spellEnd"/>
          </w:p>
        </w:tc>
        <w:tc>
          <w:tcPr>
            <w:tcW w:w="6803" w:type="dxa"/>
          </w:tcPr>
          <w:p w14:paraId="58BFB75A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D00958" w:rsidRPr="00D00958" w14:paraId="1407794F" w14:textId="77777777">
        <w:trPr>
          <w:trHeight w:val="2127"/>
        </w:trPr>
        <w:tc>
          <w:tcPr>
            <w:tcW w:w="2547" w:type="dxa"/>
          </w:tcPr>
          <w:p w14:paraId="20A4C916" w14:textId="3809A802" w:rsidR="00D00958" w:rsidRPr="00D00958" w:rsidRDefault="00D00958">
            <w:pPr>
              <w:tabs>
                <w:tab w:val="left" w:pos="1165"/>
              </w:tabs>
              <w:spacing w:after="240" w:line="276" w:lineRule="auto"/>
              <w:jc w:val="both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Amerekezo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(Coordinates) y’ </w:t>
            </w:r>
            <w:proofErr w:type="spellStart"/>
            <w:r w:rsidR="00DE682E">
              <w:rPr>
                <w:rFonts w:ascii="Segoe UI" w:hAnsi="Segoe UI" w:cs="Segoe UI"/>
                <w:sz w:val="22"/>
                <w:szCs w:val="22"/>
              </w:rPr>
              <w:t>aho</w:t>
            </w:r>
            <w:proofErr w:type="spellEnd"/>
            <w:r w:rsidR="00DE682E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DE682E">
              <w:rPr>
                <w:rFonts w:ascii="Segoe UI" w:hAnsi="Segoe UI" w:cs="Segoe UI"/>
                <w:sz w:val="22"/>
                <w:szCs w:val="22"/>
              </w:rPr>
              <w:t>gazi</w:t>
            </w:r>
            <w:proofErr w:type="spellEnd"/>
            <w:r w:rsidR="00DE682E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="00DE682E">
              <w:rPr>
                <w:rFonts w:ascii="Segoe UI" w:hAnsi="Segoe UI" w:cs="Segoe UI"/>
                <w:sz w:val="22"/>
                <w:szCs w:val="22"/>
              </w:rPr>
              <w:t>izacukurwa</w:t>
            </w:r>
            <w:proofErr w:type="spellEnd"/>
          </w:p>
        </w:tc>
        <w:tc>
          <w:tcPr>
            <w:tcW w:w="6803" w:type="dxa"/>
          </w:tcPr>
          <w:p w14:paraId="6CC31B9E" w14:textId="77777777" w:rsidR="00D00958" w:rsidRPr="00D00958" w:rsidRDefault="00D00958">
            <w:pPr>
              <w:tabs>
                <w:tab w:val="left" w:pos="1165"/>
              </w:tabs>
              <w:spacing w:after="240"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7DC57761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1B81C079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5BC19BBA" w14:textId="77777777" w:rsidR="00D00958" w:rsidRPr="00D00958" w:rsidRDefault="00D00958" w:rsidP="00D00958">
      <w:pPr>
        <w:spacing w:line="360" w:lineRule="auto"/>
        <w:rPr>
          <w:rFonts w:ascii="Segoe UI" w:hAnsi="Segoe UI" w:cs="Segoe UI"/>
          <w:sz w:val="24"/>
        </w:rPr>
      </w:pPr>
      <w:proofErr w:type="spellStart"/>
      <w:r w:rsidRPr="00D00958">
        <w:rPr>
          <w:rFonts w:ascii="Segoe UI" w:hAnsi="Segoe UI" w:cs="Segoe UI"/>
          <w:b/>
          <w:sz w:val="24"/>
        </w:rPr>
        <w:t>Ibikenerwa</w:t>
      </w:r>
      <w:proofErr w:type="spellEnd"/>
      <w:r w:rsidRPr="00D00958">
        <w:rPr>
          <w:rFonts w:ascii="Segoe UI" w:hAnsi="Segoe UI" w:cs="Segoe UI"/>
          <w:sz w:val="24"/>
        </w:rPr>
        <w:t>:</w:t>
      </w:r>
    </w:p>
    <w:p w14:paraId="4F6B81BA" w14:textId="77777777" w:rsidR="00DE682E" w:rsidRDefault="00DE682E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hAnsi="Segoe UI" w:cs="Segoe UI"/>
          <w:sz w:val="22"/>
        </w:rPr>
      </w:pPr>
      <w:proofErr w:type="spellStart"/>
      <w:r>
        <w:rPr>
          <w:rFonts w:ascii="Segoe UI" w:hAnsi="Segoe UI" w:cs="Segoe UI"/>
          <w:sz w:val="22"/>
        </w:rPr>
        <w:t>Ibikenerwa</w:t>
      </w:r>
      <w:proofErr w:type="spellEnd"/>
      <w:r>
        <w:rPr>
          <w:rFonts w:ascii="Segoe UI" w:hAnsi="Segoe UI" w:cs="Segoe UI"/>
          <w:sz w:val="22"/>
        </w:rPr>
        <w:t xml:space="preserve"> </w:t>
      </w:r>
      <w:proofErr w:type="spellStart"/>
      <w:r>
        <w:rPr>
          <w:rFonts w:ascii="Segoe UI" w:hAnsi="Segoe UI" w:cs="Segoe UI"/>
          <w:sz w:val="22"/>
        </w:rPr>
        <w:t>rusange</w:t>
      </w:r>
      <w:proofErr w:type="spellEnd"/>
    </w:p>
    <w:p w14:paraId="4D4FD4F6" w14:textId="77777777" w:rsidR="00DE682E" w:rsidRDefault="00DE682E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hAnsi="Segoe UI" w:cs="Segoe UI"/>
          <w:sz w:val="22"/>
        </w:rPr>
      </w:pPr>
      <w:proofErr w:type="spellStart"/>
      <w:r>
        <w:rPr>
          <w:rFonts w:ascii="Segoe UI" w:hAnsi="Segoe UI" w:cs="Segoe UI"/>
          <w:sz w:val="22"/>
        </w:rPr>
        <w:t>Seritifika</w:t>
      </w:r>
      <w:proofErr w:type="spellEnd"/>
      <w:r>
        <w:rPr>
          <w:rFonts w:ascii="Segoe UI" w:hAnsi="Segoe UI" w:cs="Segoe UI"/>
          <w:sz w:val="22"/>
        </w:rPr>
        <w:t xml:space="preserve"> </w:t>
      </w:r>
      <w:proofErr w:type="spellStart"/>
      <w:r>
        <w:rPr>
          <w:rFonts w:ascii="Segoe UI" w:hAnsi="Segoe UI" w:cs="Segoe UI"/>
          <w:sz w:val="22"/>
        </w:rPr>
        <w:t>ya</w:t>
      </w:r>
      <w:proofErr w:type="spellEnd"/>
      <w:r>
        <w:rPr>
          <w:rFonts w:ascii="Segoe UI" w:hAnsi="Segoe UI" w:cs="Segoe UI"/>
          <w:sz w:val="22"/>
        </w:rPr>
        <w:t xml:space="preserve"> EIA</w:t>
      </w:r>
    </w:p>
    <w:p w14:paraId="2D800A22" w14:textId="4BD7FA4C" w:rsidR="00D00958" w:rsidRPr="00D00958" w:rsidRDefault="00DE682E" w:rsidP="00D00958">
      <w:pPr>
        <w:pStyle w:val="ListParagraph"/>
        <w:numPr>
          <w:ilvl w:val="0"/>
          <w:numId w:val="18"/>
        </w:numPr>
        <w:spacing w:line="360" w:lineRule="auto"/>
        <w:rPr>
          <w:rFonts w:ascii="Segoe UI" w:hAnsi="Segoe UI" w:cs="Segoe UI"/>
          <w:sz w:val="22"/>
        </w:rPr>
      </w:pPr>
      <w:proofErr w:type="spellStart"/>
      <w:r>
        <w:rPr>
          <w:rFonts w:ascii="Segoe UI" w:hAnsi="Segoe UI" w:cs="Segoe UI"/>
          <w:sz w:val="22"/>
        </w:rPr>
        <w:t>Inyigo</w:t>
      </w:r>
      <w:proofErr w:type="spellEnd"/>
      <w:r>
        <w:rPr>
          <w:rFonts w:ascii="Segoe UI" w:hAnsi="Segoe UI" w:cs="Segoe UI"/>
          <w:sz w:val="22"/>
        </w:rPr>
        <w:t xml:space="preserve"> y’umushinga</w:t>
      </w:r>
    </w:p>
    <w:p w14:paraId="241192D8" w14:textId="77777777" w:rsidR="00D00958" w:rsidRPr="00D00958" w:rsidRDefault="00D00958" w:rsidP="00D00958">
      <w:pPr>
        <w:spacing w:line="360" w:lineRule="auto"/>
        <w:rPr>
          <w:rFonts w:ascii="Segoe UI" w:hAnsi="Segoe UI" w:cs="Segoe UI"/>
        </w:rPr>
      </w:pPr>
    </w:p>
    <w:p w14:paraId="513B2FCD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66A5A250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7B50C4E7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649EDD0F" w14:textId="77777777" w:rsidR="00D00958" w:rsidRDefault="00D00958" w:rsidP="00D00958">
      <w:pPr>
        <w:rPr>
          <w:rFonts w:ascii="Segoe UI" w:hAnsi="Segoe UI" w:cs="Segoe UI"/>
        </w:rPr>
      </w:pPr>
    </w:p>
    <w:p w14:paraId="2520EBE2" w14:textId="77777777" w:rsidR="00DE682E" w:rsidRDefault="00DE682E" w:rsidP="00D00958">
      <w:pPr>
        <w:rPr>
          <w:rFonts w:ascii="Segoe UI" w:hAnsi="Segoe UI" w:cs="Segoe UI"/>
        </w:rPr>
      </w:pPr>
    </w:p>
    <w:p w14:paraId="32D0770D" w14:textId="77777777" w:rsidR="00DE682E" w:rsidRDefault="00DE682E" w:rsidP="00D00958">
      <w:pPr>
        <w:rPr>
          <w:rFonts w:ascii="Segoe UI" w:hAnsi="Segoe UI" w:cs="Segoe UI"/>
        </w:rPr>
      </w:pPr>
    </w:p>
    <w:p w14:paraId="3938E6A4" w14:textId="77777777" w:rsidR="00DE682E" w:rsidRDefault="00DE682E" w:rsidP="00D00958">
      <w:pPr>
        <w:rPr>
          <w:rFonts w:ascii="Segoe UI" w:hAnsi="Segoe UI" w:cs="Segoe UI"/>
        </w:rPr>
      </w:pPr>
    </w:p>
    <w:p w14:paraId="0BE308A4" w14:textId="77777777" w:rsidR="00DE682E" w:rsidRDefault="00DE682E" w:rsidP="00D00958">
      <w:pPr>
        <w:rPr>
          <w:rFonts w:ascii="Segoe UI" w:hAnsi="Segoe UI" w:cs="Segoe UI"/>
        </w:rPr>
      </w:pPr>
    </w:p>
    <w:p w14:paraId="6A9A9A44" w14:textId="77777777" w:rsidR="00DE682E" w:rsidRDefault="00DE682E" w:rsidP="00D00958">
      <w:pPr>
        <w:rPr>
          <w:rFonts w:ascii="Segoe UI" w:hAnsi="Segoe UI" w:cs="Segoe UI"/>
        </w:rPr>
      </w:pPr>
    </w:p>
    <w:p w14:paraId="1B928C5A" w14:textId="77777777" w:rsidR="00DE682E" w:rsidRDefault="00DE682E" w:rsidP="00D00958">
      <w:pPr>
        <w:rPr>
          <w:rFonts w:ascii="Segoe UI" w:hAnsi="Segoe UI" w:cs="Segoe UI"/>
        </w:rPr>
      </w:pPr>
    </w:p>
    <w:p w14:paraId="2305DB71" w14:textId="77777777" w:rsidR="00DE682E" w:rsidRDefault="00DE682E" w:rsidP="00D00958">
      <w:pPr>
        <w:rPr>
          <w:rFonts w:ascii="Segoe UI" w:hAnsi="Segoe UI" w:cs="Segoe UI"/>
        </w:rPr>
      </w:pPr>
    </w:p>
    <w:p w14:paraId="151B987B" w14:textId="77777777" w:rsidR="00DE682E" w:rsidRDefault="00DE682E" w:rsidP="00D00958">
      <w:pPr>
        <w:rPr>
          <w:rFonts w:ascii="Segoe UI" w:hAnsi="Segoe UI" w:cs="Segoe UI"/>
        </w:rPr>
      </w:pPr>
    </w:p>
    <w:p w14:paraId="70812F58" w14:textId="77777777" w:rsidR="00DE682E" w:rsidRPr="00D00958" w:rsidRDefault="00DE682E" w:rsidP="00D00958">
      <w:pPr>
        <w:rPr>
          <w:rFonts w:ascii="Segoe UI" w:hAnsi="Segoe UI" w:cs="Segoe UI"/>
        </w:rPr>
      </w:pPr>
    </w:p>
    <w:p w14:paraId="3D936E21" w14:textId="77777777" w:rsidR="00D00958" w:rsidRDefault="00D00958" w:rsidP="00D00958">
      <w:pPr>
        <w:rPr>
          <w:rFonts w:ascii="Segoe UI" w:hAnsi="Segoe UI" w:cs="Segoe UI"/>
        </w:rPr>
      </w:pPr>
    </w:p>
    <w:p w14:paraId="5BDE232C" w14:textId="77777777" w:rsidR="00DE682E" w:rsidRDefault="00DE682E" w:rsidP="00D00958">
      <w:pPr>
        <w:rPr>
          <w:rFonts w:ascii="Segoe UI" w:hAnsi="Segoe UI" w:cs="Segoe UI"/>
        </w:rPr>
      </w:pPr>
    </w:p>
    <w:p w14:paraId="1D141DF1" w14:textId="77777777" w:rsidR="00DE682E" w:rsidRPr="00D00958" w:rsidRDefault="00DE682E" w:rsidP="00D00958">
      <w:pPr>
        <w:rPr>
          <w:rFonts w:ascii="Segoe UI" w:hAnsi="Segoe UI" w:cs="Segoe UI"/>
        </w:rPr>
      </w:pPr>
    </w:p>
    <w:p w14:paraId="5838D458" w14:textId="06C09F67" w:rsidR="00DE682E" w:rsidRPr="00D00958" w:rsidRDefault="00DE682E" w:rsidP="00DE682E">
      <w:pPr>
        <w:spacing w:line="0" w:lineRule="atLeast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lastRenderedPageBreak/>
        <w:t xml:space="preserve">UMUGEREKA </w:t>
      </w:r>
      <w:r w:rsidR="0029636A">
        <w:rPr>
          <w:rFonts w:ascii="Segoe UI" w:eastAsia="Times New Roman" w:hAnsi="Segoe UI" w:cs="Segoe UI"/>
          <w:b/>
          <w:sz w:val="22"/>
          <w:szCs w:val="22"/>
          <w:u w:val="single"/>
        </w:rPr>
        <w:t>K</w:t>
      </w:r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(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Bireba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gusa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ibikorwa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byo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gukwirakwiza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amazi</w:t>
      </w:r>
      <w:proofErr w:type="spellEnd"/>
      <w:r>
        <w:rPr>
          <w:rFonts w:ascii="Segoe UI" w:eastAsia="Times New Roman" w:hAnsi="Segoe UI" w:cs="Segoe UI"/>
          <w:b/>
          <w:sz w:val="22"/>
          <w:szCs w:val="22"/>
          <w:u w:val="single"/>
        </w:rPr>
        <w:t xml:space="preserve"> mu </w:t>
      </w:r>
      <w:proofErr w:type="spellStart"/>
      <w:r>
        <w:rPr>
          <w:rFonts w:ascii="Segoe UI" w:eastAsia="Times New Roman" w:hAnsi="Segoe UI" w:cs="Segoe UI"/>
          <w:b/>
          <w:sz w:val="22"/>
          <w:szCs w:val="22"/>
          <w:u w:val="single"/>
        </w:rPr>
        <w:t>nzuri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  <w:u w:val="single"/>
        </w:rPr>
        <w:t>)</w:t>
      </w:r>
    </w:p>
    <w:p w14:paraId="17370A24" w14:textId="77777777" w:rsidR="00DE682E" w:rsidRPr="00D00958" w:rsidRDefault="00DE682E" w:rsidP="00DE682E">
      <w:pPr>
        <w:spacing w:line="0" w:lineRule="atLeast"/>
        <w:ind w:left="120"/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58CB636" w14:textId="77777777" w:rsidR="00DE682E" w:rsidRPr="00D00958" w:rsidRDefault="00DE682E" w:rsidP="00DE682E">
      <w:pPr>
        <w:tabs>
          <w:tab w:val="left" w:pos="1165"/>
        </w:tabs>
        <w:spacing w:after="240"/>
        <w:rPr>
          <w:rFonts w:ascii="Segoe UI" w:hAnsi="Segoe UI" w:cs="Segoe U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0"/>
        <w:gridCol w:w="1992"/>
      </w:tblGrid>
      <w:tr w:rsidR="00DE682E" w:rsidRPr="00D00958" w14:paraId="7F6BA4AF" w14:textId="77777777">
        <w:tc>
          <w:tcPr>
            <w:tcW w:w="6480" w:type="dxa"/>
          </w:tcPr>
          <w:p w14:paraId="7236F2C2" w14:textId="77777777" w:rsidR="00DE682E" w:rsidRPr="00D00958" w:rsidRDefault="00DE682E">
            <w:pPr>
              <w:tabs>
                <w:tab w:val="left" w:pos="1165"/>
              </w:tabs>
              <w:spacing w:after="120" w:line="276" w:lineRule="auto"/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Ibisobanuro</w:t>
            </w:r>
            <w:proofErr w:type="spellEnd"/>
          </w:p>
        </w:tc>
        <w:tc>
          <w:tcPr>
            <w:tcW w:w="1992" w:type="dxa"/>
          </w:tcPr>
          <w:p w14:paraId="410BDEB5" w14:textId="77777777" w:rsidR="00DE682E" w:rsidRPr="00D00958" w:rsidRDefault="00DE682E">
            <w:pPr>
              <w:tabs>
                <w:tab w:val="left" w:pos="1165"/>
              </w:tabs>
              <w:spacing w:after="120" w:line="276" w:lineRule="auto"/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b/>
                <w:sz w:val="22"/>
                <w:szCs w:val="22"/>
              </w:rPr>
              <w:t>Ingano</w:t>
            </w:r>
            <w:proofErr w:type="spellEnd"/>
          </w:p>
        </w:tc>
      </w:tr>
      <w:tr w:rsidR="00DE682E" w:rsidRPr="00D00958" w14:paraId="72892718" w14:textId="77777777">
        <w:tc>
          <w:tcPr>
            <w:tcW w:w="6480" w:type="dxa"/>
          </w:tcPr>
          <w:p w14:paraId="5F99D318" w14:textId="74B5603B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Umubare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w’amatungo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azahabwa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1992" w:type="dxa"/>
          </w:tcPr>
          <w:p w14:paraId="2B4433EF" w14:textId="77777777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E682E" w:rsidRPr="00D00958" w14:paraId="57C0B733" w14:textId="77777777">
        <w:tc>
          <w:tcPr>
            <w:tcW w:w="6480" w:type="dxa"/>
          </w:tcPr>
          <w:p w14:paraId="12ADCAAB" w14:textId="4B2CFB20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Ikigereranyo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cyo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gukoresha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kuri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buri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tungo</w:t>
            </w:r>
            <w:proofErr w:type="spellEnd"/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3044BAD8" w14:textId="77777777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E682E" w:rsidRPr="00D00958" w14:paraId="55180370" w14:textId="77777777">
        <w:tc>
          <w:tcPr>
            <w:tcW w:w="6480" w:type="dxa"/>
          </w:tcPr>
          <w:p w14:paraId="17410B5A" w14:textId="19B1C944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Amazi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akenerwa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k’umunsi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umubare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w’a</w:t>
            </w:r>
            <w:r>
              <w:rPr>
                <w:rFonts w:ascii="Segoe UI" w:hAnsi="Segoe UI" w:cs="Segoe UI"/>
                <w:sz w:val="22"/>
                <w:szCs w:val="22"/>
              </w:rPr>
              <w:t>matungo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* 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355D3DC8" w14:textId="77777777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E682E" w:rsidRPr="00D00958" w14:paraId="57669293" w14:textId="77777777">
        <w:trPr>
          <w:trHeight w:val="353"/>
        </w:trPr>
        <w:tc>
          <w:tcPr>
            <w:tcW w:w="6480" w:type="dxa"/>
          </w:tcPr>
          <w:p w14:paraId="1548BB1A" w14:textId="77777777" w:rsidR="00DE682E" w:rsidRPr="00D00958" w:rsidRDefault="00DE682E">
            <w:pPr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y’amazi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azafatwa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/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umunsi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223E9F00" w14:textId="77777777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E682E" w:rsidRPr="00D00958" w14:paraId="4B145805" w14:textId="77777777">
        <w:tc>
          <w:tcPr>
            <w:tcW w:w="6480" w:type="dxa"/>
          </w:tcPr>
          <w:p w14:paraId="1511E77F" w14:textId="57D52465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Ingano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2"/>
                <w:szCs w:val="22"/>
              </w:rPr>
              <w:t>y’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ubu</w:t>
            </w:r>
            <w:r>
              <w:rPr>
                <w:rFonts w:ascii="Segoe UI" w:hAnsi="Segoe UI" w:cs="Segoe UI"/>
                <w:sz w:val="22"/>
                <w:szCs w:val="22"/>
              </w:rPr>
              <w:t>bik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o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proofErr w:type="spellStart"/>
            <w:r w:rsidRPr="00D00958">
              <w:rPr>
                <w:rFonts w:ascii="Segoe UI" w:hAnsi="Segoe UI" w:cs="Segoe UI"/>
                <w:sz w:val="22"/>
                <w:szCs w:val="22"/>
              </w:rPr>
              <w:t>b</w:t>
            </w:r>
            <w:r>
              <w:rPr>
                <w:rFonts w:ascii="Segoe UI" w:hAnsi="Segoe UI" w:cs="Segoe UI"/>
                <w:sz w:val="22"/>
                <w:szCs w:val="22"/>
              </w:rPr>
              <w:t>w’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amazi</w:t>
            </w:r>
            <w:proofErr w:type="spellEnd"/>
            <w:r w:rsidRPr="00D00958">
              <w:rPr>
                <w:rFonts w:ascii="Segoe UI" w:hAnsi="Segoe UI" w:cs="Segoe UI"/>
                <w:sz w:val="22"/>
                <w:szCs w:val="22"/>
              </w:rPr>
              <w:t xml:space="preserve"> (m</w:t>
            </w:r>
            <w:r w:rsidRPr="00D00958">
              <w:rPr>
                <w:rFonts w:ascii="Segoe UI" w:hAnsi="Segoe UI" w:cs="Segoe UI"/>
                <w:sz w:val="22"/>
                <w:szCs w:val="22"/>
                <w:vertAlign w:val="superscript"/>
              </w:rPr>
              <w:t>3</w:t>
            </w:r>
            <w:r w:rsidRPr="00D00958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  <w:tc>
          <w:tcPr>
            <w:tcW w:w="1992" w:type="dxa"/>
          </w:tcPr>
          <w:p w14:paraId="6AEAC1A9" w14:textId="77777777" w:rsidR="00DE682E" w:rsidRPr="00D00958" w:rsidRDefault="00DE682E">
            <w:pPr>
              <w:tabs>
                <w:tab w:val="left" w:pos="1165"/>
              </w:tabs>
              <w:spacing w:after="120" w:line="276" w:lineRule="auto"/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</w:tbl>
    <w:p w14:paraId="668199BF" w14:textId="77777777" w:rsidR="00DE682E" w:rsidRPr="00D00958" w:rsidRDefault="00DE682E" w:rsidP="00DE682E">
      <w:pPr>
        <w:tabs>
          <w:tab w:val="left" w:pos="1165"/>
        </w:tabs>
        <w:rPr>
          <w:rFonts w:ascii="Segoe UI" w:hAnsi="Segoe UI" w:cs="Segoe UI"/>
          <w:b/>
          <w:sz w:val="22"/>
          <w:szCs w:val="22"/>
        </w:rPr>
      </w:pPr>
    </w:p>
    <w:p w14:paraId="14F41DBD" w14:textId="77777777" w:rsidR="00DE682E" w:rsidRPr="00D00958" w:rsidRDefault="00DE682E" w:rsidP="00DE682E">
      <w:pPr>
        <w:spacing w:after="240" w:line="249" w:lineRule="exact"/>
        <w:jc w:val="center"/>
        <w:rPr>
          <w:rFonts w:ascii="Segoe UI" w:eastAsia="Times New Roman" w:hAnsi="Segoe UI" w:cs="Segoe UI"/>
          <w:b/>
          <w:sz w:val="32"/>
          <w:szCs w:val="24"/>
          <w:u w:val="single"/>
        </w:rPr>
      </w:pPr>
    </w:p>
    <w:p w14:paraId="74259DF8" w14:textId="77777777" w:rsidR="00DE682E" w:rsidRPr="00D00958" w:rsidRDefault="00DE682E" w:rsidP="00DE682E">
      <w:pPr>
        <w:spacing w:after="240" w:line="249" w:lineRule="exact"/>
        <w:rPr>
          <w:rFonts w:ascii="Segoe UI" w:hAnsi="Segoe UI" w:cs="Segoe UI"/>
          <w:b/>
          <w:sz w:val="24"/>
        </w:rPr>
      </w:pPr>
      <w:proofErr w:type="spellStart"/>
      <w:r w:rsidRPr="00D00958">
        <w:rPr>
          <w:rFonts w:ascii="Segoe UI" w:hAnsi="Segoe UI" w:cs="Segoe UI"/>
          <w:b/>
          <w:sz w:val="24"/>
        </w:rPr>
        <w:t>Ibikenerwa</w:t>
      </w:r>
      <w:proofErr w:type="spellEnd"/>
      <w:r w:rsidRPr="00D00958">
        <w:rPr>
          <w:rFonts w:ascii="Segoe UI" w:hAnsi="Segoe UI" w:cs="Segoe UI"/>
          <w:b/>
          <w:sz w:val="24"/>
        </w:rPr>
        <w:t>:</w:t>
      </w:r>
    </w:p>
    <w:p w14:paraId="622A29C7" w14:textId="77777777" w:rsidR="00DE682E" w:rsidRDefault="00DE682E" w:rsidP="00DE682E">
      <w:pPr>
        <w:pStyle w:val="ListParagraph"/>
        <w:numPr>
          <w:ilvl w:val="0"/>
          <w:numId w:val="19"/>
        </w:numPr>
        <w:spacing w:after="240" w:line="249" w:lineRule="exact"/>
        <w:ind w:left="426"/>
        <w:rPr>
          <w:rFonts w:ascii="Segoe UI" w:eastAsia="Times New Roman" w:hAnsi="Segoe UI" w:cs="Segoe UI"/>
          <w:bCs/>
          <w:sz w:val="22"/>
          <w:szCs w:val="22"/>
          <w:u w:val="single"/>
        </w:rPr>
      </w:pPr>
      <w:proofErr w:type="spellStart"/>
      <w:r w:rsidRPr="007C306A">
        <w:rPr>
          <w:rFonts w:ascii="Segoe UI" w:eastAsia="Times New Roman" w:hAnsi="Segoe UI" w:cs="Segoe UI"/>
          <w:bCs/>
          <w:sz w:val="22"/>
          <w:szCs w:val="22"/>
          <w:u w:val="single"/>
        </w:rPr>
        <w:t>Ibikenerwa</w:t>
      </w:r>
      <w:proofErr w:type="spellEnd"/>
      <w:r w:rsidRPr="007C306A">
        <w:rPr>
          <w:rFonts w:ascii="Segoe UI" w:eastAsia="Times New Roman" w:hAnsi="Segoe UI" w:cs="Segoe UI"/>
          <w:bCs/>
          <w:sz w:val="22"/>
          <w:szCs w:val="22"/>
          <w:u w:val="single"/>
        </w:rPr>
        <w:t xml:space="preserve"> </w:t>
      </w:r>
      <w:proofErr w:type="spellStart"/>
      <w:r w:rsidRPr="007C306A">
        <w:rPr>
          <w:rFonts w:ascii="Segoe UI" w:eastAsia="Times New Roman" w:hAnsi="Segoe UI" w:cs="Segoe UI"/>
          <w:bCs/>
          <w:sz w:val="22"/>
          <w:szCs w:val="22"/>
          <w:u w:val="single"/>
        </w:rPr>
        <w:t>rusange</w:t>
      </w:r>
      <w:proofErr w:type="spellEnd"/>
    </w:p>
    <w:p w14:paraId="0691ACB6" w14:textId="77777777" w:rsidR="00DE682E" w:rsidRPr="007C306A" w:rsidRDefault="00DE682E" w:rsidP="00DE682E">
      <w:pPr>
        <w:pStyle w:val="ListParagraph"/>
        <w:numPr>
          <w:ilvl w:val="0"/>
          <w:numId w:val="0"/>
        </w:numPr>
        <w:spacing w:after="240" w:line="249" w:lineRule="exact"/>
        <w:ind w:left="426"/>
        <w:rPr>
          <w:rFonts w:ascii="Segoe UI" w:eastAsia="Times New Roman" w:hAnsi="Segoe UI" w:cs="Segoe UI"/>
          <w:bCs/>
          <w:sz w:val="22"/>
          <w:szCs w:val="22"/>
          <w:u w:val="single"/>
        </w:rPr>
      </w:pPr>
    </w:p>
    <w:p w14:paraId="1D9B676F" w14:textId="77777777" w:rsidR="00DE682E" w:rsidRPr="007C306A" w:rsidRDefault="00DE682E" w:rsidP="00DE682E">
      <w:pPr>
        <w:pStyle w:val="ListParagraph"/>
        <w:numPr>
          <w:ilvl w:val="0"/>
          <w:numId w:val="19"/>
        </w:numPr>
        <w:spacing w:after="240" w:line="249" w:lineRule="exact"/>
        <w:ind w:left="426"/>
        <w:rPr>
          <w:rFonts w:ascii="Segoe UI" w:eastAsia="Times New Roman" w:hAnsi="Segoe UI" w:cs="Segoe UI"/>
          <w:bCs/>
          <w:sz w:val="22"/>
          <w:szCs w:val="22"/>
          <w:u w:val="single"/>
        </w:rPr>
      </w:pPr>
      <w:proofErr w:type="spellStart"/>
      <w:r w:rsidRPr="007C306A">
        <w:rPr>
          <w:rFonts w:ascii="Segoe UI" w:hAnsi="Segoe UI" w:cs="Segoe UI"/>
          <w:bCs/>
          <w:sz w:val="22"/>
          <w:szCs w:val="22"/>
        </w:rPr>
        <w:t>Inyigo</w:t>
      </w:r>
      <w:proofErr w:type="spellEnd"/>
      <w:r w:rsidRPr="007C306A">
        <w:rPr>
          <w:rFonts w:ascii="Segoe UI" w:hAnsi="Segoe UI" w:cs="Segoe UI"/>
          <w:bCs/>
          <w:sz w:val="22"/>
          <w:szCs w:val="22"/>
        </w:rPr>
        <w:t xml:space="preserve"> y’umushinga</w:t>
      </w:r>
    </w:p>
    <w:p w14:paraId="5BF4AE1F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54C8B5B3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32EF7715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27B83F6A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626596BA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6E5459E0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3508CD54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2DB9D92C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4DCD35AA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54909BF0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4ABB3694" w14:textId="77777777" w:rsidR="00D00958" w:rsidRDefault="00D00958" w:rsidP="00D00958">
      <w:pPr>
        <w:rPr>
          <w:rFonts w:ascii="Segoe UI" w:hAnsi="Segoe UI" w:cs="Segoe UI"/>
        </w:rPr>
      </w:pPr>
    </w:p>
    <w:p w14:paraId="4A19BDA5" w14:textId="77777777" w:rsidR="00DE682E" w:rsidRDefault="00DE682E" w:rsidP="00D00958">
      <w:pPr>
        <w:rPr>
          <w:rFonts w:ascii="Segoe UI" w:hAnsi="Segoe UI" w:cs="Segoe UI"/>
        </w:rPr>
      </w:pPr>
    </w:p>
    <w:p w14:paraId="401EF6C6" w14:textId="77777777" w:rsidR="00DE682E" w:rsidRDefault="00DE682E" w:rsidP="00D00958">
      <w:pPr>
        <w:rPr>
          <w:rFonts w:ascii="Segoe UI" w:hAnsi="Segoe UI" w:cs="Segoe UI"/>
        </w:rPr>
      </w:pPr>
    </w:p>
    <w:p w14:paraId="06001CFC" w14:textId="77777777" w:rsidR="00DE682E" w:rsidRDefault="00DE682E" w:rsidP="00D00958">
      <w:pPr>
        <w:rPr>
          <w:rFonts w:ascii="Segoe UI" w:hAnsi="Segoe UI" w:cs="Segoe UI"/>
        </w:rPr>
      </w:pPr>
    </w:p>
    <w:p w14:paraId="2A27DF56" w14:textId="77777777" w:rsidR="00DE682E" w:rsidRDefault="00DE682E" w:rsidP="00D00958">
      <w:pPr>
        <w:rPr>
          <w:rFonts w:ascii="Segoe UI" w:hAnsi="Segoe UI" w:cs="Segoe UI"/>
        </w:rPr>
      </w:pPr>
    </w:p>
    <w:p w14:paraId="2A38B30D" w14:textId="77777777" w:rsidR="00DE682E" w:rsidRDefault="00DE682E" w:rsidP="00D00958">
      <w:pPr>
        <w:rPr>
          <w:rFonts w:ascii="Segoe UI" w:hAnsi="Segoe UI" w:cs="Segoe UI"/>
        </w:rPr>
      </w:pPr>
    </w:p>
    <w:p w14:paraId="2F42A655" w14:textId="77777777" w:rsidR="00DE682E" w:rsidRDefault="00DE682E" w:rsidP="00D00958">
      <w:pPr>
        <w:rPr>
          <w:rFonts w:ascii="Segoe UI" w:hAnsi="Segoe UI" w:cs="Segoe UI"/>
        </w:rPr>
      </w:pPr>
    </w:p>
    <w:p w14:paraId="69D975AB" w14:textId="77777777" w:rsidR="00DE682E" w:rsidRDefault="00DE682E" w:rsidP="00D00958">
      <w:pPr>
        <w:rPr>
          <w:rFonts w:ascii="Segoe UI" w:hAnsi="Segoe UI" w:cs="Segoe UI"/>
        </w:rPr>
      </w:pPr>
    </w:p>
    <w:p w14:paraId="23D757A8" w14:textId="77777777" w:rsidR="00DE682E" w:rsidRDefault="00DE682E" w:rsidP="00D00958">
      <w:pPr>
        <w:rPr>
          <w:rFonts w:ascii="Segoe UI" w:hAnsi="Segoe UI" w:cs="Segoe UI"/>
        </w:rPr>
      </w:pPr>
    </w:p>
    <w:p w14:paraId="22F7934B" w14:textId="77777777" w:rsidR="00DE682E" w:rsidRDefault="00DE682E" w:rsidP="00D00958">
      <w:pPr>
        <w:rPr>
          <w:rFonts w:ascii="Segoe UI" w:hAnsi="Segoe UI" w:cs="Segoe UI"/>
        </w:rPr>
      </w:pPr>
    </w:p>
    <w:p w14:paraId="6ADF94CE" w14:textId="77777777" w:rsidR="00DE682E" w:rsidRDefault="00DE682E" w:rsidP="00D00958">
      <w:pPr>
        <w:rPr>
          <w:rFonts w:ascii="Segoe UI" w:hAnsi="Segoe UI" w:cs="Segoe UI"/>
        </w:rPr>
      </w:pPr>
    </w:p>
    <w:p w14:paraId="61CDD50D" w14:textId="77777777" w:rsidR="00DE682E" w:rsidRDefault="00DE682E" w:rsidP="00D00958">
      <w:pPr>
        <w:rPr>
          <w:rFonts w:ascii="Segoe UI" w:hAnsi="Segoe UI" w:cs="Segoe UI"/>
        </w:rPr>
      </w:pPr>
    </w:p>
    <w:p w14:paraId="51A9F0D0" w14:textId="77777777" w:rsidR="00DE682E" w:rsidRDefault="00DE682E" w:rsidP="00D00958">
      <w:pPr>
        <w:rPr>
          <w:rFonts w:ascii="Segoe UI" w:hAnsi="Segoe UI" w:cs="Segoe UI"/>
        </w:rPr>
      </w:pPr>
    </w:p>
    <w:p w14:paraId="2B2177CD" w14:textId="77777777" w:rsidR="00DE682E" w:rsidRDefault="00DE682E" w:rsidP="00D00958">
      <w:pPr>
        <w:rPr>
          <w:rFonts w:ascii="Segoe UI" w:hAnsi="Segoe UI" w:cs="Segoe UI"/>
        </w:rPr>
      </w:pPr>
    </w:p>
    <w:p w14:paraId="4BF110C9" w14:textId="77777777" w:rsidR="00DE682E" w:rsidRDefault="00DE682E" w:rsidP="00D00958">
      <w:pPr>
        <w:rPr>
          <w:rFonts w:ascii="Segoe UI" w:hAnsi="Segoe UI" w:cs="Segoe UI"/>
        </w:rPr>
      </w:pPr>
    </w:p>
    <w:p w14:paraId="669ACFF8" w14:textId="77777777" w:rsidR="00DE682E" w:rsidRDefault="00DE682E" w:rsidP="00D00958">
      <w:pPr>
        <w:rPr>
          <w:rFonts w:ascii="Segoe UI" w:hAnsi="Segoe UI" w:cs="Segoe UI"/>
        </w:rPr>
      </w:pPr>
    </w:p>
    <w:p w14:paraId="41BB0D8D" w14:textId="77777777" w:rsidR="00DE682E" w:rsidRPr="00D00958" w:rsidRDefault="00DE682E" w:rsidP="00D00958">
      <w:pPr>
        <w:rPr>
          <w:rFonts w:ascii="Segoe UI" w:hAnsi="Segoe UI" w:cs="Segoe UI"/>
        </w:rPr>
      </w:pPr>
    </w:p>
    <w:p w14:paraId="0B29B74B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1759A0C6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64797F7A" w14:textId="77777777" w:rsidR="00D00958" w:rsidRPr="00D00958" w:rsidRDefault="00D00958" w:rsidP="00D00958">
      <w:pPr>
        <w:spacing w:after="240"/>
        <w:ind w:right="360"/>
        <w:jc w:val="both"/>
        <w:rPr>
          <w:rFonts w:ascii="Segoe UI" w:eastAsia="Times New Roman" w:hAnsi="Segoe UI" w:cs="Segoe UI"/>
          <w:b/>
          <w:sz w:val="22"/>
          <w:szCs w:val="22"/>
        </w:rPr>
      </w:pPr>
      <w:r w:rsidRPr="00D00958">
        <w:rPr>
          <w:rFonts w:ascii="Segoe UI" w:eastAsia="Times New Roman" w:hAnsi="Segoe UI" w:cs="Segoe UI"/>
          <w:b/>
          <w:sz w:val="22"/>
          <w:szCs w:val="22"/>
        </w:rPr>
        <w:lastRenderedPageBreak/>
        <w:t>GUHAMYA AMAKURU</w:t>
      </w:r>
    </w:p>
    <w:p w14:paraId="241C6A53" w14:textId="77777777" w:rsidR="00D00958" w:rsidRPr="00D00958" w:rsidRDefault="00D00958" w:rsidP="00D00958">
      <w:pPr>
        <w:spacing w:line="276" w:lineRule="auto"/>
        <w:ind w:right="360"/>
        <w:jc w:val="both"/>
        <w:rPr>
          <w:rFonts w:ascii="Segoe UI" w:eastAsia="Times New Roman" w:hAnsi="Segoe UI" w:cs="Segoe UI"/>
          <w:b/>
          <w:sz w:val="22"/>
          <w:szCs w:val="22"/>
        </w:rPr>
      </w:pP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Njyewe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,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ushyize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umukono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kuri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iyi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fishi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,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ndemeza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ko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nkurikije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amakuru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nzi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,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amakuru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yatanzwe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muri iyi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fishi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proofErr w:type="gramStart"/>
      <w:r w:rsidRPr="00D00958">
        <w:rPr>
          <w:rFonts w:ascii="Segoe UI" w:eastAsia="Times New Roman" w:hAnsi="Segoe UI" w:cs="Segoe UI"/>
          <w:b/>
          <w:sz w:val="22"/>
          <w:szCs w:val="22"/>
        </w:rPr>
        <w:t>n‘</w:t>
      </w:r>
      <w:proofErr w:type="gramEnd"/>
      <w:r w:rsidRPr="00D00958">
        <w:rPr>
          <w:rFonts w:ascii="Segoe UI" w:eastAsia="Times New Roman" w:hAnsi="Segoe UI" w:cs="Segoe UI"/>
          <w:b/>
          <w:sz w:val="22"/>
          <w:szCs w:val="22"/>
        </w:rPr>
        <w:t>amakuru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yatanzwe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mu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gushimangira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ubu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busabe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ari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ukuri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kandi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yuzuye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.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Nemeye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gutanga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andi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makuru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yose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ashobora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gusabwa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kandi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nzi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ibihano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byo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gutanga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amakuru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b/>
          <w:sz w:val="22"/>
          <w:szCs w:val="22"/>
        </w:rPr>
        <w:t>y'ibinyoma</w:t>
      </w:r>
      <w:proofErr w:type="spellEnd"/>
      <w:r w:rsidRPr="00D00958">
        <w:rPr>
          <w:rFonts w:ascii="Segoe UI" w:eastAsia="Times New Roman" w:hAnsi="Segoe UI" w:cs="Segoe UI"/>
          <w:b/>
          <w:sz w:val="22"/>
          <w:szCs w:val="22"/>
        </w:rPr>
        <w:t>.</w:t>
      </w:r>
    </w:p>
    <w:p w14:paraId="7127C76B" w14:textId="77777777" w:rsidR="00D00958" w:rsidRPr="00D00958" w:rsidRDefault="00D00958" w:rsidP="00D00958">
      <w:pPr>
        <w:ind w:right="360"/>
        <w:jc w:val="both"/>
        <w:rPr>
          <w:rFonts w:ascii="Segoe UI" w:eastAsia="Times New Roman" w:hAnsi="Segoe UI" w:cs="Segoe UI"/>
          <w:b/>
          <w:sz w:val="22"/>
          <w:szCs w:val="22"/>
        </w:rPr>
      </w:pPr>
    </w:p>
    <w:p w14:paraId="1E1A48D6" w14:textId="77777777" w:rsidR="00D00958" w:rsidRPr="00D00958" w:rsidRDefault="00D00958" w:rsidP="00D00958">
      <w:pPr>
        <w:tabs>
          <w:tab w:val="left" w:pos="1165"/>
        </w:tabs>
        <w:rPr>
          <w:rFonts w:ascii="Segoe UI" w:hAnsi="Segoe UI" w:cs="Segoe UI"/>
          <w:sz w:val="22"/>
          <w:szCs w:val="22"/>
        </w:rPr>
      </w:pPr>
    </w:p>
    <w:p w14:paraId="7169020C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4"/>
        </w:rPr>
      </w:pPr>
      <w:proofErr w:type="spellStart"/>
      <w:r w:rsidRPr="00D00958">
        <w:rPr>
          <w:rFonts w:ascii="Segoe UI" w:eastAsia="Times New Roman" w:hAnsi="Segoe UI" w:cs="Segoe UI"/>
          <w:sz w:val="24"/>
        </w:rPr>
        <w:t>Itariki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. . . . . . . . . . . . . . . . . . . . . . . . . . . </w:t>
      </w:r>
      <w:proofErr w:type="gramStart"/>
      <w:r w:rsidRPr="00D00958">
        <w:rPr>
          <w:rFonts w:ascii="Segoe UI" w:eastAsia="Times New Roman" w:hAnsi="Segoe UI" w:cs="Segoe UI"/>
          <w:sz w:val="24"/>
        </w:rPr>
        <w:t>. . . .</w:t>
      </w:r>
      <w:proofErr w:type="gramEnd"/>
      <w:r w:rsidRPr="00D00958">
        <w:rPr>
          <w:rFonts w:ascii="Segoe UI" w:eastAsia="Times New Roman" w:hAnsi="Segoe UI" w:cs="Segoe UI"/>
          <w:sz w:val="24"/>
        </w:rPr>
        <w:t xml:space="preserve"> . </w:t>
      </w:r>
      <w:proofErr w:type="gramStart"/>
      <w:r w:rsidRPr="00D00958">
        <w:rPr>
          <w:rFonts w:ascii="Segoe UI" w:eastAsia="Times New Roman" w:hAnsi="Segoe UI" w:cs="Segoe UI"/>
          <w:sz w:val="24"/>
        </w:rPr>
        <w:t>…..</w:t>
      </w:r>
      <w:proofErr w:type="gramEnd"/>
      <w:r w:rsidRPr="00D00958">
        <w:rPr>
          <w:rFonts w:ascii="Segoe UI" w:eastAsia="Times New Roman" w:hAnsi="Segoe UI" w:cs="Segoe UI"/>
          <w:sz w:val="24"/>
        </w:rPr>
        <w:t xml:space="preserve">, </w:t>
      </w:r>
      <w:proofErr w:type="spellStart"/>
      <w:r w:rsidRPr="00D00958">
        <w:rPr>
          <w:rFonts w:ascii="Segoe UI" w:eastAsia="Times New Roman" w:hAnsi="Segoe UI" w:cs="Segoe UI"/>
          <w:sz w:val="24"/>
        </w:rPr>
        <w:t>ahantu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. . . . . . . . . . . . .  . . . . . . . . . . . . . . . </w:t>
      </w:r>
    </w:p>
    <w:p w14:paraId="64806B10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4"/>
        </w:rPr>
      </w:pPr>
      <w:r w:rsidRPr="00D00958">
        <w:rPr>
          <w:rFonts w:ascii="Segoe UI" w:eastAsia="Times New Roman" w:hAnsi="Segoe UI" w:cs="Segoe UI"/>
        </w:rPr>
        <w:tab/>
      </w:r>
    </w:p>
    <w:p w14:paraId="2D982373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4"/>
        </w:rPr>
      </w:pPr>
      <w:proofErr w:type="spellStart"/>
      <w:r w:rsidRPr="00D00958">
        <w:rPr>
          <w:rFonts w:ascii="Segoe UI" w:eastAsia="Times New Roman" w:hAnsi="Segoe UI" w:cs="Segoe UI"/>
          <w:sz w:val="24"/>
        </w:rPr>
        <w:t>Umukono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</w:t>
      </w:r>
      <w:proofErr w:type="gramStart"/>
      <w:r w:rsidRPr="00D00958">
        <w:rPr>
          <w:rFonts w:ascii="Segoe UI" w:eastAsia="Times New Roman" w:hAnsi="Segoe UI" w:cs="Segoe UI"/>
          <w:sz w:val="24"/>
        </w:rPr>
        <w:t>w’usaba  . . .</w:t>
      </w:r>
      <w:proofErr w:type="gramEnd"/>
      <w:r w:rsidRPr="00D00958">
        <w:rPr>
          <w:rFonts w:ascii="Segoe UI" w:eastAsia="Times New Roman" w:hAnsi="Segoe UI" w:cs="Segoe UI"/>
          <w:sz w:val="24"/>
        </w:rPr>
        <w:t xml:space="preserve"> . . . . . . . . . . . . . . . …………Kashi</w:t>
      </w:r>
    </w:p>
    <w:p w14:paraId="4094B610" w14:textId="77777777" w:rsidR="00D00958" w:rsidRPr="00D00958" w:rsidRDefault="00D00958" w:rsidP="00D00958">
      <w:pPr>
        <w:spacing w:line="288" w:lineRule="exact"/>
        <w:rPr>
          <w:rFonts w:ascii="Segoe UI" w:eastAsia="Times New Roman" w:hAnsi="Segoe UI" w:cs="Segoe UI"/>
        </w:rPr>
      </w:pPr>
    </w:p>
    <w:p w14:paraId="24196200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3"/>
        </w:rPr>
      </w:pPr>
      <w:proofErr w:type="spellStart"/>
      <w:r w:rsidRPr="00D00958">
        <w:rPr>
          <w:rFonts w:ascii="Segoe UI" w:eastAsia="Times New Roman" w:hAnsi="Segoe UI" w:cs="Segoe UI"/>
          <w:sz w:val="23"/>
        </w:rPr>
        <w:t>Amazina</w:t>
      </w:r>
      <w:proofErr w:type="spellEnd"/>
      <w:r w:rsidRPr="00D00958">
        <w:rPr>
          <w:rFonts w:ascii="Segoe UI" w:eastAsia="Times New Roman" w:hAnsi="Segoe UI" w:cs="Segoe UI"/>
          <w:sz w:val="23"/>
        </w:rPr>
        <w:t>:    . . . . . . . . . . . . . . . . . . . . . . . . . . . …</w:t>
      </w:r>
      <w:proofErr w:type="gramStart"/>
      <w:r w:rsidRPr="00D00958">
        <w:rPr>
          <w:rFonts w:ascii="Segoe UI" w:eastAsia="Times New Roman" w:hAnsi="Segoe UI" w:cs="Segoe UI"/>
          <w:sz w:val="23"/>
        </w:rPr>
        <w:t>. . .. ..</w:t>
      </w:r>
      <w:proofErr w:type="gramEnd"/>
      <w:r w:rsidRPr="00D00958">
        <w:rPr>
          <w:rFonts w:ascii="Segoe UI" w:eastAsia="Times New Roman" w:hAnsi="Segoe UI" w:cs="Segoe UI"/>
          <w:sz w:val="23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sz w:val="23"/>
        </w:rPr>
        <w:t>Icyo</w:t>
      </w:r>
      <w:proofErr w:type="spellEnd"/>
      <w:r w:rsidRPr="00D00958">
        <w:rPr>
          <w:rFonts w:ascii="Segoe UI" w:eastAsia="Times New Roman" w:hAnsi="Segoe UI" w:cs="Segoe UI"/>
          <w:sz w:val="23"/>
        </w:rPr>
        <w:t xml:space="preserve"> akora </w:t>
      </w:r>
      <w:proofErr w:type="spellStart"/>
      <w:r w:rsidRPr="00D00958">
        <w:rPr>
          <w:rFonts w:ascii="Segoe UI" w:eastAsia="Times New Roman" w:hAnsi="Segoe UI" w:cs="Segoe UI"/>
          <w:sz w:val="23"/>
        </w:rPr>
        <w:t>cyangwa</w:t>
      </w:r>
      <w:proofErr w:type="spellEnd"/>
      <w:r w:rsidRPr="00D00958">
        <w:rPr>
          <w:rFonts w:ascii="Segoe UI" w:eastAsia="Times New Roman" w:hAnsi="Segoe UI" w:cs="Segoe UI"/>
          <w:sz w:val="23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sz w:val="23"/>
        </w:rPr>
        <w:t>isano</w:t>
      </w:r>
      <w:proofErr w:type="spellEnd"/>
      <w:r w:rsidRPr="00D00958">
        <w:rPr>
          <w:rFonts w:ascii="Segoe UI" w:eastAsia="Times New Roman" w:hAnsi="Segoe UI" w:cs="Segoe UI"/>
          <w:sz w:val="23"/>
        </w:rPr>
        <w:t xml:space="preserve">. . . . . . . . . . . . . . .. </w:t>
      </w:r>
    </w:p>
    <w:p w14:paraId="7CD159D6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3"/>
        </w:rPr>
      </w:pPr>
    </w:p>
    <w:p w14:paraId="06705DA8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3"/>
        </w:rPr>
      </w:pPr>
    </w:p>
    <w:p w14:paraId="1FC5B3B3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3"/>
        </w:rPr>
      </w:pPr>
    </w:p>
    <w:p w14:paraId="7E8BA04E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3"/>
        </w:rPr>
      </w:pPr>
    </w:p>
    <w:p w14:paraId="4D91DF13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3"/>
        </w:rPr>
      </w:pPr>
    </w:p>
    <w:p w14:paraId="7027B6CA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3"/>
        </w:rPr>
      </w:pPr>
    </w:p>
    <w:p w14:paraId="3E9C49E3" w14:textId="77777777" w:rsidR="00D00958" w:rsidRPr="00D00958" w:rsidRDefault="00D00958" w:rsidP="00D00958">
      <w:pPr>
        <w:spacing w:line="200" w:lineRule="exact"/>
        <w:rPr>
          <w:rFonts w:ascii="Segoe UI" w:eastAsia="Times New Roman" w:hAnsi="Segoe UI" w:cs="Segoe UI"/>
        </w:rPr>
      </w:pPr>
    </w:p>
    <w:p w14:paraId="0CCB4F87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i/>
          <w:sz w:val="24"/>
        </w:rPr>
      </w:pPr>
    </w:p>
    <w:p w14:paraId="6EB69B26" w14:textId="77777777" w:rsidR="00D00958" w:rsidRPr="00D00958" w:rsidRDefault="00000000" w:rsidP="00D00958">
      <w:pPr>
        <w:spacing w:line="0" w:lineRule="atLeast"/>
        <w:rPr>
          <w:rFonts w:ascii="Segoe UI" w:eastAsia="Times New Roman" w:hAnsi="Segoe UI" w:cs="Segoe UI"/>
          <w:b/>
          <w:i/>
          <w:sz w:val="24"/>
        </w:rPr>
      </w:pPr>
      <w:r>
        <w:rPr>
          <w:rFonts w:ascii="Segoe UI" w:eastAsia="Times New Roman" w:hAnsi="Segoe UI" w:cs="Segoe UI"/>
          <w:b/>
          <w:i/>
          <w:sz w:val="24"/>
        </w:rPr>
        <w:pict w14:anchorId="5BCDF190">
          <v:rect id="_x0000_i1026" style="width:468pt;height:3pt" o:hralign="center" o:hrstd="t" o:hrnoshade="t" o:hr="t" fillcolor="#006fba [3213]" stroked="f"/>
        </w:pict>
      </w:r>
    </w:p>
    <w:p w14:paraId="6E6AE7FA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i/>
          <w:sz w:val="24"/>
        </w:rPr>
      </w:pPr>
    </w:p>
    <w:p w14:paraId="165266AC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i/>
          <w:sz w:val="24"/>
        </w:rPr>
      </w:pPr>
    </w:p>
    <w:p w14:paraId="723989E8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i/>
          <w:sz w:val="24"/>
        </w:rPr>
      </w:pPr>
    </w:p>
    <w:p w14:paraId="246C76AE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i/>
          <w:sz w:val="24"/>
        </w:rPr>
      </w:pPr>
    </w:p>
    <w:p w14:paraId="7011AC2D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i/>
          <w:sz w:val="24"/>
        </w:rPr>
      </w:pPr>
    </w:p>
    <w:p w14:paraId="710738AD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b/>
          <w:i/>
          <w:sz w:val="24"/>
        </w:rPr>
      </w:pPr>
    </w:p>
    <w:p w14:paraId="3D162847" w14:textId="77777777" w:rsidR="00D00958" w:rsidRPr="00D00958" w:rsidRDefault="00D00958" w:rsidP="00D00958">
      <w:pPr>
        <w:spacing w:after="160" w:line="259" w:lineRule="auto"/>
        <w:rPr>
          <w:rFonts w:ascii="Segoe UI" w:eastAsia="Times New Roman" w:hAnsi="Segoe UI" w:cs="Segoe UI"/>
          <w:b/>
          <w:i/>
          <w:sz w:val="24"/>
        </w:rPr>
      </w:pPr>
      <w:r w:rsidRPr="00D00958">
        <w:rPr>
          <w:rFonts w:ascii="Segoe UI" w:eastAsia="Times New Roman" w:hAnsi="Segoe UI" w:cs="Segoe UI"/>
          <w:b/>
          <w:i/>
          <w:sz w:val="24"/>
        </w:rPr>
        <w:t>URWEGO RUBIFITIYE UBUBASHA</w:t>
      </w:r>
    </w:p>
    <w:p w14:paraId="16140722" w14:textId="77777777" w:rsidR="00D00958" w:rsidRPr="00D00958" w:rsidRDefault="00D00958" w:rsidP="00D00958">
      <w:pPr>
        <w:spacing w:line="271" w:lineRule="exact"/>
        <w:rPr>
          <w:rFonts w:ascii="Segoe UI" w:eastAsia="Times New Roman" w:hAnsi="Segoe UI" w:cs="Segoe UI"/>
        </w:rPr>
      </w:pPr>
    </w:p>
    <w:p w14:paraId="196266F1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4"/>
        </w:rPr>
      </w:pPr>
      <w:proofErr w:type="spellStart"/>
      <w:r w:rsidRPr="00D00958">
        <w:rPr>
          <w:rFonts w:ascii="Segoe UI" w:eastAsia="Times New Roman" w:hAnsi="Segoe UI" w:cs="Segoe UI"/>
          <w:sz w:val="24"/>
        </w:rPr>
        <w:t>Itariki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sz w:val="24"/>
        </w:rPr>
        <w:t>byakiriweho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: </w:t>
      </w:r>
      <w:proofErr w:type="spellStart"/>
      <w:r w:rsidRPr="00D00958">
        <w:rPr>
          <w:rFonts w:ascii="Segoe UI" w:eastAsia="Times New Roman" w:hAnsi="Segoe UI" w:cs="Segoe UI"/>
          <w:sz w:val="24"/>
        </w:rPr>
        <w:t>Umunsi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. . . …... </w:t>
      </w:r>
      <w:proofErr w:type="gramStart"/>
      <w:r w:rsidRPr="00D00958">
        <w:rPr>
          <w:rFonts w:ascii="Segoe UI" w:eastAsia="Times New Roman" w:hAnsi="Segoe UI" w:cs="Segoe UI"/>
          <w:sz w:val="24"/>
        </w:rPr>
        <w:t>. . . .</w:t>
      </w:r>
      <w:proofErr w:type="spellStart"/>
      <w:r w:rsidRPr="00D00958">
        <w:rPr>
          <w:rFonts w:ascii="Segoe UI" w:eastAsia="Times New Roman" w:hAnsi="Segoe UI" w:cs="Segoe UI"/>
          <w:sz w:val="24"/>
        </w:rPr>
        <w:t>Ukwezi</w:t>
      </w:r>
      <w:proofErr w:type="spellEnd"/>
      <w:proofErr w:type="gramEnd"/>
      <w:r w:rsidRPr="00D00958">
        <w:rPr>
          <w:rFonts w:ascii="Segoe UI" w:eastAsia="Times New Roman" w:hAnsi="Segoe UI" w:cs="Segoe UI"/>
          <w:sz w:val="24"/>
        </w:rPr>
        <w:t>……….…….…</w:t>
      </w:r>
      <w:proofErr w:type="spellStart"/>
      <w:r w:rsidRPr="00D00958">
        <w:rPr>
          <w:rFonts w:ascii="Segoe UI" w:eastAsia="Times New Roman" w:hAnsi="Segoe UI" w:cs="Segoe UI"/>
          <w:sz w:val="24"/>
        </w:rPr>
        <w:t>umwaka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  20 . . . . . . . . </w:t>
      </w:r>
    </w:p>
    <w:p w14:paraId="6F13D8E1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4"/>
        </w:rPr>
      </w:pPr>
    </w:p>
    <w:p w14:paraId="67742BD1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4"/>
        </w:rPr>
      </w:pPr>
      <w:proofErr w:type="spellStart"/>
      <w:r w:rsidRPr="00D00958">
        <w:rPr>
          <w:rFonts w:ascii="Segoe UI" w:eastAsia="Times New Roman" w:hAnsi="Segoe UI" w:cs="Segoe UI"/>
          <w:sz w:val="24"/>
        </w:rPr>
        <w:t>Amazina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sz w:val="24"/>
        </w:rPr>
        <w:t>y’ubyakiriye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. . . . . . . . . . . . . . . . . . . . . . . . . . . . . . . . . </w:t>
      </w:r>
      <w:proofErr w:type="spellStart"/>
      <w:r w:rsidRPr="00D00958">
        <w:rPr>
          <w:rFonts w:ascii="Segoe UI" w:eastAsia="Times New Roman" w:hAnsi="Segoe UI" w:cs="Segoe UI"/>
          <w:sz w:val="24"/>
        </w:rPr>
        <w:t>Icyo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akora . . . . . . . . . . . . . . . . . . </w:t>
      </w:r>
    </w:p>
    <w:p w14:paraId="6EC1E955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4"/>
        </w:rPr>
      </w:pPr>
    </w:p>
    <w:p w14:paraId="20215E1D" w14:textId="77777777" w:rsidR="00D00958" w:rsidRPr="00D00958" w:rsidRDefault="00D00958" w:rsidP="00D00958">
      <w:pPr>
        <w:spacing w:line="0" w:lineRule="atLeast"/>
        <w:rPr>
          <w:rFonts w:ascii="Segoe UI" w:eastAsia="Times New Roman" w:hAnsi="Segoe UI" w:cs="Segoe UI"/>
          <w:sz w:val="24"/>
        </w:rPr>
      </w:pPr>
      <w:proofErr w:type="spellStart"/>
      <w:r w:rsidRPr="00D00958">
        <w:rPr>
          <w:rFonts w:ascii="Segoe UI" w:eastAsia="Times New Roman" w:hAnsi="Segoe UI" w:cs="Segoe UI"/>
          <w:sz w:val="24"/>
        </w:rPr>
        <w:t>Umukono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sz w:val="24"/>
        </w:rPr>
        <w:t>w’umukozi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</w:t>
      </w:r>
      <w:proofErr w:type="spellStart"/>
      <w:r w:rsidRPr="00D00958">
        <w:rPr>
          <w:rFonts w:ascii="Segoe UI" w:eastAsia="Times New Roman" w:hAnsi="Segoe UI" w:cs="Segoe UI"/>
          <w:sz w:val="24"/>
        </w:rPr>
        <w:t>wa</w:t>
      </w:r>
      <w:proofErr w:type="spellEnd"/>
      <w:r w:rsidRPr="00D00958">
        <w:rPr>
          <w:rFonts w:ascii="Segoe UI" w:eastAsia="Times New Roman" w:hAnsi="Segoe UI" w:cs="Segoe UI"/>
          <w:sz w:val="24"/>
        </w:rPr>
        <w:t xml:space="preserve"> RWB . . . . . . . . . . . . . . . . . . . . . . . . . . . . . . . . . . . . . . . . . . . . . . . .</w:t>
      </w:r>
      <w:proofErr w:type="gramStart"/>
      <w:r w:rsidRPr="00D00958">
        <w:rPr>
          <w:rFonts w:ascii="Segoe UI" w:eastAsia="Times New Roman" w:hAnsi="Segoe UI" w:cs="Segoe UI"/>
          <w:sz w:val="24"/>
        </w:rPr>
        <w:t>. .</w:t>
      </w:r>
      <w:proofErr w:type="gramEnd"/>
      <w:r w:rsidRPr="00D00958">
        <w:rPr>
          <w:rFonts w:ascii="Segoe UI" w:eastAsia="Times New Roman" w:hAnsi="Segoe UI" w:cs="Segoe UI"/>
          <w:sz w:val="24"/>
        </w:rPr>
        <w:t xml:space="preserve">  . .</w:t>
      </w:r>
    </w:p>
    <w:p w14:paraId="3B24384E" w14:textId="77777777" w:rsidR="00D00958" w:rsidRPr="00D00958" w:rsidRDefault="00D00958" w:rsidP="00D00958">
      <w:pPr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7790E3E5" w14:textId="77777777" w:rsidR="00D00958" w:rsidRPr="00D00958" w:rsidRDefault="00D00958" w:rsidP="00D00958">
      <w:pPr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0C83C70C" w14:textId="77777777" w:rsidR="00D00958" w:rsidRPr="00D00958" w:rsidRDefault="00D00958" w:rsidP="00D00958">
      <w:pPr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3677DEC4" w14:textId="77777777" w:rsidR="00D00958" w:rsidRPr="00D00958" w:rsidRDefault="00D00958" w:rsidP="00D00958">
      <w:pPr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FA9E304" w14:textId="77777777" w:rsidR="00D00958" w:rsidRPr="00D00958" w:rsidRDefault="00D00958" w:rsidP="00D00958">
      <w:pPr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376D3D1" w14:textId="77777777" w:rsidR="00D00958" w:rsidRPr="00D00958" w:rsidRDefault="00D00958" w:rsidP="00D00958">
      <w:pPr>
        <w:jc w:val="center"/>
        <w:rPr>
          <w:rFonts w:ascii="Segoe UI" w:eastAsia="Times New Roman" w:hAnsi="Segoe UI" w:cs="Segoe UI"/>
          <w:b/>
          <w:sz w:val="22"/>
          <w:szCs w:val="22"/>
          <w:u w:val="single"/>
        </w:rPr>
      </w:pPr>
    </w:p>
    <w:p w14:paraId="20A8B7B8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039CC991" w14:textId="77777777" w:rsidR="00D00958" w:rsidRPr="00D00958" w:rsidRDefault="00D00958" w:rsidP="00D00958">
      <w:pPr>
        <w:rPr>
          <w:rFonts w:ascii="Segoe UI" w:hAnsi="Segoe UI" w:cs="Segoe UI"/>
        </w:rPr>
      </w:pPr>
    </w:p>
    <w:p w14:paraId="28FE1B3F" w14:textId="77777777" w:rsidR="00F05ADE" w:rsidRPr="00D00958" w:rsidRDefault="00F05ADE" w:rsidP="00D00958">
      <w:pPr>
        <w:rPr>
          <w:rFonts w:ascii="Segoe UI" w:hAnsi="Segoe UI" w:cs="Segoe UI"/>
        </w:rPr>
      </w:pPr>
    </w:p>
    <w:sectPr w:rsidR="00F05ADE" w:rsidRPr="00D00958" w:rsidSect="00F05AD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008" w:bottom="1440" w:left="1008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859FB" w14:textId="77777777" w:rsidR="00C678C2" w:rsidRPr="005249C5" w:rsidRDefault="00C678C2" w:rsidP="004E7328">
      <w:r w:rsidRPr="005249C5">
        <w:separator/>
      </w:r>
    </w:p>
  </w:endnote>
  <w:endnote w:type="continuationSeparator" w:id="0">
    <w:p w14:paraId="7B3A45C5" w14:textId="77777777" w:rsidR="00C678C2" w:rsidRPr="005249C5" w:rsidRDefault="00C678C2" w:rsidP="004E7328">
      <w:r w:rsidRPr="005249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isby">
    <w:panose1 w:val="00000000000000000000"/>
    <w:charset w:val="00"/>
    <w:family w:val="modern"/>
    <w:notTrueType/>
    <w:pitch w:val="variable"/>
    <w:sig w:usb0="A00002EF" w:usb1="5000205A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3554F" w14:textId="77777777" w:rsidR="00A85B11" w:rsidRPr="009333D2" w:rsidRDefault="00A85B11" w:rsidP="00A85B11">
    <w:pPr>
      <w:pStyle w:val="NoSpacing"/>
      <w:tabs>
        <w:tab w:val="right" w:pos="9890"/>
      </w:tabs>
      <w:rPr>
        <w:rFonts w:cs="Segoe UI"/>
        <w:sz w:val="18"/>
        <w:szCs w:val="18"/>
      </w:rPr>
    </w:pPr>
    <w:r w:rsidRPr="009333D2">
      <w:rPr>
        <w:rFonts w:cs="Segoe UI"/>
        <w:b/>
        <w:noProof/>
        <w:color w:val="006FBA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33C8E06" wp14:editId="55215378">
              <wp:simplePos x="0" y="0"/>
              <wp:positionH relativeFrom="page">
                <wp:posOffset>25177</wp:posOffset>
              </wp:positionH>
              <wp:positionV relativeFrom="paragraph">
                <wp:posOffset>-117217</wp:posOffset>
              </wp:positionV>
              <wp:extent cx="7767906" cy="0"/>
              <wp:effectExtent l="0" t="0" r="0" b="0"/>
              <wp:wrapNone/>
              <wp:docPr id="74699877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67906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B777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8758A1" id="Straight Connector 1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pt,-9.25pt" to="613.6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" strokecolor="#7b777d" strokeweight="1pt">
              <w10:wrap anchorx="page"/>
            </v:line>
          </w:pict>
        </mc:Fallback>
      </mc:AlternateContent>
    </w:r>
    <w:r w:rsidRPr="009333D2">
      <w:rPr>
        <w:rFonts w:cs="Segoe UI"/>
        <w:sz w:val="18"/>
        <w:szCs w:val="18"/>
      </w:rPr>
      <w:t>Nyarugenge Pension Plaza KN 3 Avenue / P.O Box: 6213 Kigali- Rwanda, Twitter: @RwandaWater</w:t>
    </w:r>
    <w:r>
      <w:rPr>
        <w:rFonts w:cs="Segoe UI"/>
        <w:sz w:val="18"/>
        <w:szCs w:val="18"/>
      </w:rPr>
      <w:tab/>
    </w:r>
  </w:p>
  <w:p w14:paraId="07CC73B8" w14:textId="77777777" w:rsidR="00893C94" w:rsidRPr="00A85B11" w:rsidRDefault="00A85B11" w:rsidP="00A85B11">
    <w:pPr>
      <w:pStyle w:val="NoSpacing"/>
      <w:rPr>
        <w:rFonts w:cs="Segoe UI"/>
        <w:color w:val="0C9CFF" w:themeColor="text1" w:themeTint="BF"/>
        <w:sz w:val="18"/>
        <w:szCs w:val="18"/>
      </w:rPr>
    </w:pPr>
    <w:r w:rsidRPr="009333D2">
      <w:rPr>
        <w:rFonts w:cs="Segoe UI"/>
        <w:color w:val="0C9CFF" w:themeColor="text1" w:themeTint="BF"/>
        <w:sz w:val="18"/>
        <w:szCs w:val="18"/>
      </w:rPr>
      <w:t xml:space="preserve">Website: </w:t>
    </w:r>
    <w:hyperlink r:id="rId1" w:history="1">
      <w:r w:rsidRPr="009333D2">
        <w:rPr>
          <w:rFonts w:cs="Segoe UI"/>
          <w:color w:val="002060" w:themeColor="hyperlink"/>
          <w:sz w:val="18"/>
          <w:szCs w:val="18"/>
          <w:u w:val="single"/>
        </w:rPr>
        <w:t>www.rwb.rw</w:t>
      </w:r>
    </w:hyperlink>
    <w:r w:rsidRPr="009333D2">
      <w:rPr>
        <w:rFonts w:cs="Segoe UI"/>
        <w:color w:val="0C9CFF" w:themeColor="text1" w:themeTint="BF"/>
        <w:sz w:val="18"/>
        <w:szCs w:val="18"/>
      </w:rPr>
      <w:t xml:space="preserve"> / Email: info@rwb.rw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60023573"/>
  <w:p w14:paraId="6516D180" w14:textId="77777777" w:rsidR="00B0151B" w:rsidRPr="009333D2" w:rsidRDefault="00570467" w:rsidP="00787834">
    <w:pPr>
      <w:pStyle w:val="NoSpacing"/>
      <w:tabs>
        <w:tab w:val="right" w:pos="9890"/>
      </w:tabs>
      <w:rPr>
        <w:rFonts w:cs="Segoe UI"/>
        <w:sz w:val="18"/>
        <w:szCs w:val="18"/>
      </w:rPr>
    </w:pPr>
    <w:r w:rsidRPr="009333D2">
      <w:rPr>
        <w:rFonts w:cs="Segoe UI"/>
        <w:b/>
        <w:noProof/>
        <w:color w:val="006FBA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3EDD12D" wp14:editId="7C74C3D1">
              <wp:simplePos x="0" y="0"/>
              <wp:positionH relativeFrom="page">
                <wp:posOffset>253365</wp:posOffset>
              </wp:positionH>
              <wp:positionV relativeFrom="paragraph">
                <wp:posOffset>-650240</wp:posOffset>
              </wp:positionV>
              <wp:extent cx="7767906" cy="0"/>
              <wp:effectExtent l="0" t="0" r="0" b="0"/>
              <wp:wrapNone/>
              <wp:docPr id="90585820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67906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B777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8F9D10" id="Straight Connector 1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.95pt,-51.2pt" to="631.6pt,-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" strokecolor="#7b777d" strokeweight="1pt">
              <w10:wrap anchorx="page"/>
            </v:line>
          </w:pict>
        </mc:Fallback>
      </mc:AlternateContent>
    </w:r>
    <w:r w:rsidR="00B0151B" w:rsidRPr="009333D2">
      <w:rPr>
        <w:rFonts w:cs="Segoe UI"/>
        <w:sz w:val="18"/>
        <w:szCs w:val="18"/>
      </w:rPr>
      <w:t>Nyarugenge Pension Plaza KN 3 Avenue / P.O Box: 6213 Kigali- Rwanda, Twitter: @RwandaWater</w:t>
    </w:r>
    <w:r w:rsidR="00787834">
      <w:rPr>
        <w:rFonts w:cs="Segoe UI"/>
        <w:sz w:val="18"/>
        <w:szCs w:val="18"/>
      </w:rPr>
      <w:tab/>
    </w:r>
  </w:p>
  <w:bookmarkEnd w:id="0"/>
  <w:p w14:paraId="37700500" w14:textId="77777777" w:rsidR="00B0151B" w:rsidRPr="009333D2" w:rsidRDefault="00B0151B" w:rsidP="00FE09CD">
    <w:pPr>
      <w:pStyle w:val="NoSpacing"/>
      <w:rPr>
        <w:rFonts w:cs="Segoe UI"/>
        <w:color w:val="0C9CFF" w:themeColor="text1" w:themeTint="BF"/>
        <w:sz w:val="18"/>
        <w:szCs w:val="18"/>
      </w:rPr>
    </w:pPr>
    <w:r w:rsidRPr="009333D2">
      <w:rPr>
        <w:rFonts w:cs="Segoe UI"/>
        <w:color w:val="0C9CFF" w:themeColor="text1" w:themeTint="BF"/>
        <w:sz w:val="18"/>
        <w:szCs w:val="18"/>
      </w:rPr>
      <w:t xml:space="preserve">Website: </w:t>
    </w:r>
    <w:hyperlink r:id="rId1" w:history="1">
      <w:r w:rsidRPr="009333D2">
        <w:rPr>
          <w:rFonts w:cs="Segoe UI"/>
          <w:color w:val="002060" w:themeColor="hyperlink"/>
          <w:sz w:val="18"/>
          <w:szCs w:val="18"/>
          <w:u w:val="single"/>
        </w:rPr>
        <w:t>www.rwb.rw</w:t>
      </w:r>
    </w:hyperlink>
    <w:r w:rsidRPr="009333D2">
      <w:rPr>
        <w:rFonts w:cs="Segoe UI"/>
        <w:color w:val="0C9CFF" w:themeColor="text1" w:themeTint="BF"/>
        <w:sz w:val="18"/>
        <w:szCs w:val="18"/>
      </w:rPr>
      <w:t xml:space="preserve"> / Email: info@rwb.rw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ACA502" w14:textId="77777777" w:rsidR="00C678C2" w:rsidRPr="005249C5" w:rsidRDefault="00C678C2" w:rsidP="004E7328">
      <w:r w:rsidRPr="005249C5">
        <w:separator/>
      </w:r>
    </w:p>
  </w:footnote>
  <w:footnote w:type="continuationSeparator" w:id="0">
    <w:p w14:paraId="5DBA3012" w14:textId="77777777" w:rsidR="00C678C2" w:rsidRPr="005249C5" w:rsidRDefault="00C678C2" w:rsidP="004E7328">
      <w:r w:rsidRPr="005249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54BFD" w14:textId="77D945C4" w:rsidR="00794CBA" w:rsidRDefault="00D00958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F0B78AD" wp14:editId="4E6950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80150" cy="8701405"/>
          <wp:effectExtent l="0" t="0" r="0" b="4445"/>
          <wp:wrapNone/>
          <wp:docPr id="18583541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0" cy="8701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56216FD8" wp14:editId="6F69A0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80150" cy="8700770"/>
          <wp:effectExtent l="0" t="0" r="0" b="5080"/>
          <wp:wrapNone/>
          <wp:docPr id="8515511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0" cy="870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63BC6" w14:textId="21F9D1A0" w:rsidR="00794CBA" w:rsidRDefault="00D0095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0" allowOverlap="1" wp14:anchorId="5BCC99FE" wp14:editId="78B69E9E">
          <wp:simplePos x="0" y="0"/>
          <wp:positionH relativeFrom="page">
            <wp:posOffset>1350010</wp:posOffset>
          </wp:positionH>
          <wp:positionV relativeFrom="margin">
            <wp:posOffset>1196340</wp:posOffset>
          </wp:positionV>
          <wp:extent cx="6280150" cy="8701405"/>
          <wp:effectExtent l="0" t="0" r="0" b="4445"/>
          <wp:wrapNone/>
          <wp:docPr id="156501657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0" cy="8701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313BE" w14:textId="5D1B89DF" w:rsidR="009F7FAA" w:rsidRPr="00761E4E" w:rsidRDefault="00000000" w:rsidP="00F05AD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6715"/>
      </w:tabs>
    </w:pPr>
    <w:r>
      <w:rPr>
        <w:rFonts w:eastAsia="Times New Roman"/>
        <w:b/>
        <w:noProof/>
        <w:color w:val="006FBA" w:themeColor="text1"/>
      </w:rPr>
      <w:pict w14:anchorId="3D042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50" type="#_x0000_t75" style="position:absolute;margin-left:-76.8pt;margin-top:-92pt;width:646.05pt;height:895.1pt;z-index:-251655680;mso-position-horizontal-relative:margin;mso-position-vertical-relative:margin" o:allowincell="f">
          <v:imagedata r:id="rId1" o:title="Untitled"/>
          <w10:wrap anchorx="margin" anchory="margin"/>
        </v:shape>
      </w:pict>
    </w:r>
    <w:r w:rsidR="00F05ADE" w:rsidRPr="005249C5">
      <w:rPr>
        <w:b/>
        <w:noProof/>
        <w:color w:val="006FBA" w:themeColor="text1"/>
      </w:rPr>
      <w:drawing>
        <wp:anchor distT="0" distB="0" distL="114300" distR="114300" simplePos="0" relativeHeight="251659776" behindDoc="1" locked="0" layoutInCell="1" allowOverlap="1" wp14:anchorId="7A8C13E2" wp14:editId="1889D4F4">
          <wp:simplePos x="0" y="0"/>
          <wp:positionH relativeFrom="column">
            <wp:posOffset>-33131</wp:posOffset>
          </wp:positionH>
          <wp:positionV relativeFrom="paragraph">
            <wp:posOffset>-367030</wp:posOffset>
          </wp:positionV>
          <wp:extent cx="2173605" cy="863600"/>
          <wp:effectExtent l="0" t="0" r="0" b="0"/>
          <wp:wrapNone/>
          <wp:docPr id="1784712008" name="Picture 1784712008" descr="C:\Users\Admin\Pictures\Screenshot 2023-03-03 2214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Pictures\Screenshot 2023-03-03 221452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3" t="29359"/>
                  <a:stretch/>
                </pic:blipFill>
                <pic:spPr bwMode="auto">
                  <a:xfrm>
                    <a:off x="0" y="0"/>
                    <a:ext cx="21736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D9">
      <w:tab/>
    </w:r>
    <w:r w:rsidR="00F05AD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rect id="_x0000_i1078" style="width:425.25pt;height:1.5pt" o:hrpct="0" o:hralign="center" o:bullet="t" o:hrstd="t" o:hrnoshade="t" o:hr="t" fillcolor="#00b0f0" stroked="f"/>
    </w:pict>
  </w:numPicBullet>
  <w:abstractNum w:abstractNumId="0" w15:restartNumberingAfterBreak="0">
    <w:nsid w:val="04277783"/>
    <w:multiLevelType w:val="hybridMultilevel"/>
    <w:tmpl w:val="F6BE8C6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67AED"/>
    <w:multiLevelType w:val="hybridMultilevel"/>
    <w:tmpl w:val="5A5A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746C"/>
    <w:multiLevelType w:val="hybridMultilevel"/>
    <w:tmpl w:val="557CD8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14B0A"/>
    <w:multiLevelType w:val="hybridMultilevel"/>
    <w:tmpl w:val="6D108A0E"/>
    <w:lvl w:ilvl="0" w:tplc="65E2194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sz w:val="24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90D11"/>
    <w:multiLevelType w:val="hybridMultilevel"/>
    <w:tmpl w:val="4FC0EB40"/>
    <w:lvl w:ilvl="0" w:tplc="B81A3068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651EE"/>
    <w:multiLevelType w:val="hybridMultilevel"/>
    <w:tmpl w:val="33780D84"/>
    <w:lvl w:ilvl="0" w:tplc="719A8AC6">
      <w:numFmt w:val="bullet"/>
      <w:lvlText w:val="-"/>
      <w:lvlJc w:val="left"/>
      <w:pPr>
        <w:ind w:left="218" w:hanging="360"/>
      </w:pPr>
      <w:rPr>
        <w:rFonts w:ascii="Bookman Old Style" w:eastAsia="Times New Roman" w:hAnsi="Bookman Old Style" w:cs="Times New Roman" w:hint="default"/>
      </w:rPr>
    </w:lvl>
    <w:lvl w:ilvl="1" w:tplc="0409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1FAB2AFC"/>
    <w:multiLevelType w:val="multilevel"/>
    <w:tmpl w:val="942E0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FC146C"/>
    <w:multiLevelType w:val="hybridMultilevel"/>
    <w:tmpl w:val="BBD426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4543E"/>
    <w:multiLevelType w:val="hybridMultilevel"/>
    <w:tmpl w:val="55842CEC"/>
    <w:lvl w:ilvl="0" w:tplc="2A9C0A7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6CE3"/>
    <w:multiLevelType w:val="hybridMultilevel"/>
    <w:tmpl w:val="A154ABC4"/>
    <w:lvl w:ilvl="0" w:tplc="1B3E704C">
      <w:start w:val="1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A1BE5"/>
    <w:multiLevelType w:val="hybridMultilevel"/>
    <w:tmpl w:val="231C3E5A"/>
    <w:lvl w:ilvl="0" w:tplc="8A8A7A6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8290C"/>
    <w:multiLevelType w:val="hybridMultilevel"/>
    <w:tmpl w:val="CA3AB404"/>
    <w:lvl w:ilvl="0" w:tplc="2A9C0A7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C941FC9"/>
    <w:multiLevelType w:val="hybridMultilevel"/>
    <w:tmpl w:val="3132B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B4A02"/>
    <w:multiLevelType w:val="hybridMultilevel"/>
    <w:tmpl w:val="D0E6A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FC6EC4"/>
    <w:multiLevelType w:val="hybridMultilevel"/>
    <w:tmpl w:val="B2AC192E"/>
    <w:lvl w:ilvl="0" w:tplc="E7DC6AE0">
      <w:numFmt w:val="bullet"/>
      <w:lvlText w:val="-"/>
      <w:lvlJc w:val="left"/>
      <w:pPr>
        <w:ind w:left="218" w:hanging="360"/>
      </w:pPr>
      <w:rPr>
        <w:rFonts w:ascii="Bookman Old Style" w:eastAsiaTheme="minorHAnsi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5" w15:restartNumberingAfterBreak="0">
    <w:nsid w:val="62203FB5"/>
    <w:multiLevelType w:val="hybridMultilevel"/>
    <w:tmpl w:val="C31EF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21083C"/>
    <w:multiLevelType w:val="multilevel"/>
    <w:tmpl w:val="23BE84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D8E3383"/>
    <w:multiLevelType w:val="hybridMultilevel"/>
    <w:tmpl w:val="62885D6C"/>
    <w:lvl w:ilvl="0" w:tplc="369442F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EF7827"/>
    <w:multiLevelType w:val="hybridMultilevel"/>
    <w:tmpl w:val="A48E4420"/>
    <w:lvl w:ilvl="0" w:tplc="040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0799654">
    <w:abstractNumId w:val="11"/>
  </w:num>
  <w:num w:numId="2" w16cid:durableId="728455486">
    <w:abstractNumId w:val="2"/>
  </w:num>
  <w:num w:numId="3" w16cid:durableId="270892256">
    <w:abstractNumId w:val="0"/>
  </w:num>
  <w:num w:numId="4" w16cid:durableId="1061366928">
    <w:abstractNumId w:val="12"/>
  </w:num>
  <w:num w:numId="5" w16cid:durableId="666594134">
    <w:abstractNumId w:val="4"/>
  </w:num>
  <w:num w:numId="6" w16cid:durableId="585458454">
    <w:abstractNumId w:val="9"/>
  </w:num>
  <w:num w:numId="7" w16cid:durableId="1393043822">
    <w:abstractNumId w:val="6"/>
  </w:num>
  <w:num w:numId="8" w16cid:durableId="1342198144">
    <w:abstractNumId w:val="14"/>
  </w:num>
  <w:num w:numId="9" w16cid:durableId="409934473">
    <w:abstractNumId w:val="5"/>
  </w:num>
  <w:num w:numId="10" w16cid:durableId="781075511">
    <w:abstractNumId w:val="16"/>
  </w:num>
  <w:num w:numId="11" w16cid:durableId="1083068798">
    <w:abstractNumId w:val="15"/>
  </w:num>
  <w:num w:numId="12" w16cid:durableId="903443682">
    <w:abstractNumId w:val="13"/>
  </w:num>
  <w:num w:numId="13" w16cid:durableId="565839055">
    <w:abstractNumId w:val="8"/>
  </w:num>
  <w:num w:numId="14" w16cid:durableId="1910459059">
    <w:abstractNumId w:val="1"/>
  </w:num>
  <w:num w:numId="15" w16cid:durableId="541865538">
    <w:abstractNumId w:val="10"/>
  </w:num>
  <w:num w:numId="16" w16cid:durableId="1831286822">
    <w:abstractNumId w:val="18"/>
  </w:num>
  <w:num w:numId="17" w16cid:durableId="1857696646">
    <w:abstractNumId w:val="7"/>
  </w:num>
  <w:num w:numId="18" w16cid:durableId="1322150850">
    <w:abstractNumId w:val="17"/>
  </w:num>
  <w:num w:numId="19" w16cid:durableId="16820029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958"/>
    <w:rsid w:val="00004A17"/>
    <w:rsid w:val="0000676E"/>
    <w:rsid w:val="000106EC"/>
    <w:rsid w:val="00013B7F"/>
    <w:rsid w:val="000253D7"/>
    <w:rsid w:val="00033037"/>
    <w:rsid w:val="00033512"/>
    <w:rsid w:val="00042E5A"/>
    <w:rsid w:val="0004773B"/>
    <w:rsid w:val="00053954"/>
    <w:rsid w:val="00054DE5"/>
    <w:rsid w:val="00055CDF"/>
    <w:rsid w:val="00062474"/>
    <w:rsid w:val="000B1413"/>
    <w:rsid w:val="000B30DF"/>
    <w:rsid w:val="000D2ED4"/>
    <w:rsid w:val="000E13A8"/>
    <w:rsid w:val="0010534C"/>
    <w:rsid w:val="00110CA1"/>
    <w:rsid w:val="00113CA8"/>
    <w:rsid w:val="00120A09"/>
    <w:rsid w:val="00122BE2"/>
    <w:rsid w:val="00122D0A"/>
    <w:rsid w:val="0013626A"/>
    <w:rsid w:val="001558CC"/>
    <w:rsid w:val="00162694"/>
    <w:rsid w:val="001677AE"/>
    <w:rsid w:val="0017724E"/>
    <w:rsid w:val="00185914"/>
    <w:rsid w:val="001A01A3"/>
    <w:rsid w:val="001A329A"/>
    <w:rsid w:val="001A7830"/>
    <w:rsid w:val="001A7BEE"/>
    <w:rsid w:val="001B4E17"/>
    <w:rsid w:val="001D2E04"/>
    <w:rsid w:val="001D3F51"/>
    <w:rsid w:val="001F2353"/>
    <w:rsid w:val="001F4546"/>
    <w:rsid w:val="00211CD2"/>
    <w:rsid w:val="00222B61"/>
    <w:rsid w:val="002243D6"/>
    <w:rsid w:val="00231271"/>
    <w:rsid w:val="00240C3F"/>
    <w:rsid w:val="00240FF9"/>
    <w:rsid w:val="00243CBC"/>
    <w:rsid w:val="00256285"/>
    <w:rsid w:val="00260A71"/>
    <w:rsid w:val="00262BCF"/>
    <w:rsid w:val="00267D54"/>
    <w:rsid w:val="0027162E"/>
    <w:rsid w:val="002844F3"/>
    <w:rsid w:val="00284CF5"/>
    <w:rsid w:val="00293F62"/>
    <w:rsid w:val="0029636A"/>
    <w:rsid w:val="00297AEA"/>
    <w:rsid w:val="002A0C0D"/>
    <w:rsid w:val="002A5CA3"/>
    <w:rsid w:val="002B2E95"/>
    <w:rsid w:val="002C041A"/>
    <w:rsid w:val="002D1467"/>
    <w:rsid w:val="002D16D2"/>
    <w:rsid w:val="002D627B"/>
    <w:rsid w:val="002E2B6A"/>
    <w:rsid w:val="002F2DBB"/>
    <w:rsid w:val="002F3501"/>
    <w:rsid w:val="003010E4"/>
    <w:rsid w:val="0030210A"/>
    <w:rsid w:val="00323D71"/>
    <w:rsid w:val="00331D50"/>
    <w:rsid w:val="00334D14"/>
    <w:rsid w:val="0033578B"/>
    <w:rsid w:val="00341D4F"/>
    <w:rsid w:val="003521F1"/>
    <w:rsid w:val="00355054"/>
    <w:rsid w:val="00370F57"/>
    <w:rsid w:val="00385246"/>
    <w:rsid w:val="0039187C"/>
    <w:rsid w:val="003A6281"/>
    <w:rsid w:val="003B28C5"/>
    <w:rsid w:val="003B6AF5"/>
    <w:rsid w:val="003E029C"/>
    <w:rsid w:val="00431A10"/>
    <w:rsid w:val="004430A6"/>
    <w:rsid w:val="00446CB2"/>
    <w:rsid w:val="00475B37"/>
    <w:rsid w:val="0048104C"/>
    <w:rsid w:val="00484599"/>
    <w:rsid w:val="00487B0B"/>
    <w:rsid w:val="004B60D3"/>
    <w:rsid w:val="004D05FF"/>
    <w:rsid w:val="004D663A"/>
    <w:rsid w:val="004E64C2"/>
    <w:rsid w:val="004E7212"/>
    <w:rsid w:val="004E7328"/>
    <w:rsid w:val="004F722B"/>
    <w:rsid w:val="0051096A"/>
    <w:rsid w:val="005249C5"/>
    <w:rsid w:val="00524BD9"/>
    <w:rsid w:val="00527018"/>
    <w:rsid w:val="00530359"/>
    <w:rsid w:val="0053064D"/>
    <w:rsid w:val="00531B92"/>
    <w:rsid w:val="005448DA"/>
    <w:rsid w:val="00547DCF"/>
    <w:rsid w:val="00570467"/>
    <w:rsid w:val="00571126"/>
    <w:rsid w:val="00574AC5"/>
    <w:rsid w:val="0058020C"/>
    <w:rsid w:val="00582C0F"/>
    <w:rsid w:val="005872D9"/>
    <w:rsid w:val="005A0256"/>
    <w:rsid w:val="005A2C9C"/>
    <w:rsid w:val="005A4192"/>
    <w:rsid w:val="005A5EAF"/>
    <w:rsid w:val="005B12AD"/>
    <w:rsid w:val="005B6091"/>
    <w:rsid w:val="005C25C9"/>
    <w:rsid w:val="005C7129"/>
    <w:rsid w:val="005D27B7"/>
    <w:rsid w:val="005E251D"/>
    <w:rsid w:val="005E6331"/>
    <w:rsid w:val="005F0429"/>
    <w:rsid w:val="005F19F2"/>
    <w:rsid w:val="005F44A1"/>
    <w:rsid w:val="00607344"/>
    <w:rsid w:val="00613033"/>
    <w:rsid w:val="00616B03"/>
    <w:rsid w:val="00642B40"/>
    <w:rsid w:val="0064422C"/>
    <w:rsid w:val="00645C39"/>
    <w:rsid w:val="006517B5"/>
    <w:rsid w:val="00662A28"/>
    <w:rsid w:val="0066441A"/>
    <w:rsid w:val="00664B23"/>
    <w:rsid w:val="00674B27"/>
    <w:rsid w:val="00674D68"/>
    <w:rsid w:val="0067773A"/>
    <w:rsid w:val="006838CB"/>
    <w:rsid w:val="0068457B"/>
    <w:rsid w:val="006A1535"/>
    <w:rsid w:val="006A5C07"/>
    <w:rsid w:val="006C1E4A"/>
    <w:rsid w:val="006C4905"/>
    <w:rsid w:val="006C7B0E"/>
    <w:rsid w:val="006E1788"/>
    <w:rsid w:val="006E2D0D"/>
    <w:rsid w:val="006F1531"/>
    <w:rsid w:val="006F77A3"/>
    <w:rsid w:val="007024A0"/>
    <w:rsid w:val="007124EE"/>
    <w:rsid w:val="007166D7"/>
    <w:rsid w:val="0072760F"/>
    <w:rsid w:val="0074449E"/>
    <w:rsid w:val="00746FF1"/>
    <w:rsid w:val="00747ED5"/>
    <w:rsid w:val="00752DE5"/>
    <w:rsid w:val="00761E4E"/>
    <w:rsid w:val="00764935"/>
    <w:rsid w:val="0076521F"/>
    <w:rsid w:val="007655F4"/>
    <w:rsid w:val="00766F67"/>
    <w:rsid w:val="00771A41"/>
    <w:rsid w:val="007722E8"/>
    <w:rsid w:val="00772E4E"/>
    <w:rsid w:val="00775BB6"/>
    <w:rsid w:val="00785314"/>
    <w:rsid w:val="00787834"/>
    <w:rsid w:val="00787EE1"/>
    <w:rsid w:val="00791E57"/>
    <w:rsid w:val="00794BA2"/>
    <w:rsid w:val="00794CBA"/>
    <w:rsid w:val="007959C1"/>
    <w:rsid w:val="007A1D4D"/>
    <w:rsid w:val="007A4F6B"/>
    <w:rsid w:val="007B21F7"/>
    <w:rsid w:val="007B7653"/>
    <w:rsid w:val="007C1332"/>
    <w:rsid w:val="007C306A"/>
    <w:rsid w:val="007D3C11"/>
    <w:rsid w:val="007E10C8"/>
    <w:rsid w:val="007E6EAA"/>
    <w:rsid w:val="007F06B0"/>
    <w:rsid w:val="007F32C5"/>
    <w:rsid w:val="008143A3"/>
    <w:rsid w:val="00814A71"/>
    <w:rsid w:val="00817273"/>
    <w:rsid w:val="00823894"/>
    <w:rsid w:val="0082659F"/>
    <w:rsid w:val="0082685D"/>
    <w:rsid w:val="00831BEE"/>
    <w:rsid w:val="00834B42"/>
    <w:rsid w:val="0084420A"/>
    <w:rsid w:val="00880557"/>
    <w:rsid w:val="00882E69"/>
    <w:rsid w:val="008938CA"/>
    <w:rsid w:val="00893C94"/>
    <w:rsid w:val="008A7053"/>
    <w:rsid w:val="008C22F2"/>
    <w:rsid w:val="008D4195"/>
    <w:rsid w:val="008E0D02"/>
    <w:rsid w:val="008E38B3"/>
    <w:rsid w:val="008F286A"/>
    <w:rsid w:val="0090303F"/>
    <w:rsid w:val="009075E0"/>
    <w:rsid w:val="00927D62"/>
    <w:rsid w:val="00933308"/>
    <w:rsid w:val="009333D2"/>
    <w:rsid w:val="009368F9"/>
    <w:rsid w:val="00937101"/>
    <w:rsid w:val="00940225"/>
    <w:rsid w:val="0095046A"/>
    <w:rsid w:val="00957CFF"/>
    <w:rsid w:val="00961508"/>
    <w:rsid w:val="009617D5"/>
    <w:rsid w:val="00966932"/>
    <w:rsid w:val="009816CB"/>
    <w:rsid w:val="00990E0F"/>
    <w:rsid w:val="00995F54"/>
    <w:rsid w:val="009D104F"/>
    <w:rsid w:val="009E1D17"/>
    <w:rsid w:val="009E4F8E"/>
    <w:rsid w:val="009F31E4"/>
    <w:rsid w:val="009F7B2C"/>
    <w:rsid w:val="009F7FAA"/>
    <w:rsid w:val="00A000D6"/>
    <w:rsid w:val="00A00629"/>
    <w:rsid w:val="00A05560"/>
    <w:rsid w:val="00A06A4C"/>
    <w:rsid w:val="00A11CCC"/>
    <w:rsid w:val="00A14EC1"/>
    <w:rsid w:val="00A16ABB"/>
    <w:rsid w:val="00A2123D"/>
    <w:rsid w:val="00A3161D"/>
    <w:rsid w:val="00A4219F"/>
    <w:rsid w:val="00A44CB6"/>
    <w:rsid w:val="00A44F04"/>
    <w:rsid w:val="00A5346B"/>
    <w:rsid w:val="00A5584F"/>
    <w:rsid w:val="00A62197"/>
    <w:rsid w:val="00A627E0"/>
    <w:rsid w:val="00A6404E"/>
    <w:rsid w:val="00A67132"/>
    <w:rsid w:val="00A73A24"/>
    <w:rsid w:val="00A827FC"/>
    <w:rsid w:val="00A85B11"/>
    <w:rsid w:val="00A908FB"/>
    <w:rsid w:val="00A93A65"/>
    <w:rsid w:val="00A967A7"/>
    <w:rsid w:val="00A96AD5"/>
    <w:rsid w:val="00A97DC2"/>
    <w:rsid w:val="00AA38CD"/>
    <w:rsid w:val="00AB3E4E"/>
    <w:rsid w:val="00AB4DF5"/>
    <w:rsid w:val="00AC1BE3"/>
    <w:rsid w:val="00AC6E96"/>
    <w:rsid w:val="00AD614D"/>
    <w:rsid w:val="00AD6DC7"/>
    <w:rsid w:val="00AD7927"/>
    <w:rsid w:val="00AE0204"/>
    <w:rsid w:val="00AF2EFB"/>
    <w:rsid w:val="00AF51B7"/>
    <w:rsid w:val="00AF5A2E"/>
    <w:rsid w:val="00B0151B"/>
    <w:rsid w:val="00B01CE9"/>
    <w:rsid w:val="00B261A1"/>
    <w:rsid w:val="00B2783B"/>
    <w:rsid w:val="00B45498"/>
    <w:rsid w:val="00B60B17"/>
    <w:rsid w:val="00B6198F"/>
    <w:rsid w:val="00B61F9D"/>
    <w:rsid w:val="00B644B0"/>
    <w:rsid w:val="00B73DD3"/>
    <w:rsid w:val="00B7477A"/>
    <w:rsid w:val="00B82FE9"/>
    <w:rsid w:val="00B933EF"/>
    <w:rsid w:val="00B93D5B"/>
    <w:rsid w:val="00BA4548"/>
    <w:rsid w:val="00BB770B"/>
    <w:rsid w:val="00BC2DD9"/>
    <w:rsid w:val="00BE4558"/>
    <w:rsid w:val="00BF17E4"/>
    <w:rsid w:val="00BF496D"/>
    <w:rsid w:val="00C02F1A"/>
    <w:rsid w:val="00C03410"/>
    <w:rsid w:val="00C202E0"/>
    <w:rsid w:val="00C206E5"/>
    <w:rsid w:val="00C23A37"/>
    <w:rsid w:val="00C278C1"/>
    <w:rsid w:val="00C46F88"/>
    <w:rsid w:val="00C524E3"/>
    <w:rsid w:val="00C56240"/>
    <w:rsid w:val="00C678C2"/>
    <w:rsid w:val="00C70347"/>
    <w:rsid w:val="00C70A0A"/>
    <w:rsid w:val="00C803E1"/>
    <w:rsid w:val="00C86188"/>
    <w:rsid w:val="00C86BDE"/>
    <w:rsid w:val="00C93581"/>
    <w:rsid w:val="00C95219"/>
    <w:rsid w:val="00C95888"/>
    <w:rsid w:val="00C96A69"/>
    <w:rsid w:val="00CA5BF4"/>
    <w:rsid w:val="00CB11BD"/>
    <w:rsid w:val="00CB73B7"/>
    <w:rsid w:val="00CC626C"/>
    <w:rsid w:val="00CD746F"/>
    <w:rsid w:val="00CF4000"/>
    <w:rsid w:val="00D00958"/>
    <w:rsid w:val="00D1689A"/>
    <w:rsid w:val="00D226C4"/>
    <w:rsid w:val="00D2531E"/>
    <w:rsid w:val="00D42E01"/>
    <w:rsid w:val="00D67741"/>
    <w:rsid w:val="00D677C4"/>
    <w:rsid w:val="00D7639B"/>
    <w:rsid w:val="00D85E7B"/>
    <w:rsid w:val="00D867D7"/>
    <w:rsid w:val="00D92019"/>
    <w:rsid w:val="00D95931"/>
    <w:rsid w:val="00D95E53"/>
    <w:rsid w:val="00DB5011"/>
    <w:rsid w:val="00DC1307"/>
    <w:rsid w:val="00DC1972"/>
    <w:rsid w:val="00DD08FD"/>
    <w:rsid w:val="00DD1B3E"/>
    <w:rsid w:val="00DE1261"/>
    <w:rsid w:val="00DE2512"/>
    <w:rsid w:val="00DE271F"/>
    <w:rsid w:val="00DE682E"/>
    <w:rsid w:val="00DF354A"/>
    <w:rsid w:val="00DF3B66"/>
    <w:rsid w:val="00DF557E"/>
    <w:rsid w:val="00E02F6C"/>
    <w:rsid w:val="00E05FED"/>
    <w:rsid w:val="00E17BA1"/>
    <w:rsid w:val="00E25762"/>
    <w:rsid w:val="00E31A32"/>
    <w:rsid w:val="00E33D80"/>
    <w:rsid w:val="00E375DF"/>
    <w:rsid w:val="00E50624"/>
    <w:rsid w:val="00E50D58"/>
    <w:rsid w:val="00E525D2"/>
    <w:rsid w:val="00E65423"/>
    <w:rsid w:val="00E71C26"/>
    <w:rsid w:val="00E83A65"/>
    <w:rsid w:val="00E846F8"/>
    <w:rsid w:val="00EA7AEB"/>
    <w:rsid w:val="00EB0A9A"/>
    <w:rsid w:val="00EB103E"/>
    <w:rsid w:val="00EC74EB"/>
    <w:rsid w:val="00ED3AE3"/>
    <w:rsid w:val="00EE46F2"/>
    <w:rsid w:val="00EF39E8"/>
    <w:rsid w:val="00F05ADE"/>
    <w:rsid w:val="00F06A2E"/>
    <w:rsid w:val="00F13B81"/>
    <w:rsid w:val="00F17C3A"/>
    <w:rsid w:val="00F318BB"/>
    <w:rsid w:val="00F336E5"/>
    <w:rsid w:val="00F348C9"/>
    <w:rsid w:val="00F43B22"/>
    <w:rsid w:val="00F5013B"/>
    <w:rsid w:val="00F51A12"/>
    <w:rsid w:val="00F53055"/>
    <w:rsid w:val="00F749AB"/>
    <w:rsid w:val="00F76F44"/>
    <w:rsid w:val="00F80245"/>
    <w:rsid w:val="00F80B54"/>
    <w:rsid w:val="00F83C81"/>
    <w:rsid w:val="00F90F87"/>
    <w:rsid w:val="00F9155D"/>
    <w:rsid w:val="00F93AD2"/>
    <w:rsid w:val="00F96B06"/>
    <w:rsid w:val="00FA1B56"/>
    <w:rsid w:val="00FA5BB8"/>
    <w:rsid w:val="00FB319C"/>
    <w:rsid w:val="00FB6B02"/>
    <w:rsid w:val="00FC614C"/>
    <w:rsid w:val="00FE022A"/>
    <w:rsid w:val="00FE09CD"/>
    <w:rsid w:val="00FE1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FF702"/>
  <w15:docId w15:val="{84C939C2-733F-49CA-8FE9-FBAF24608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958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0256"/>
    <w:pPr>
      <w:keepNext/>
      <w:keepLines/>
      <w:spacing w:before="240"/>
      <w:outlineLvl w:val="0"/>
    </w:pPr>
    <w:rPr>
      <w:rFonts w:eastAsiaTheme="majorEastAsia" w:cstheme="majorBidi"/>
      <w:b/>
      <w:color w:val="006FBA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3A3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43A3"/>
    <w:pPr>
      <w:keepNext/>
      <w:keepLines/>
      <w:spacing w:before="40"/>
      <w:ind w:left="1080" w:hanging="360"/>
      <w:outlineLvl w:val="2"/>
    </w:pPr>
    <w:rPr>
      <w:rFonts w:eastAsiaTheme="majorEastAsia" w:cstheme="majorBidi"/>
      <w:b/>
      <w:i/>
      <w:color w:val="006FBA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43A3"/>
    <w:pPr>
      <w:keepNext/>
      <w:keepLines/>
      <w:spacing w:before="40"/>
      <w:ind w:left="1440" w:hanging="36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143A3"/>
    <w:pPr>
      <w:keepNext/>
      <w:keepLines/>
      <w:spacing w:before="40"/>
      <w:ind w:left="1800" w:hanging="360"/>
      <w:outlineLvl w:val="4"/>
    </w:pPr>
    <w:rPr>
      <w:rFonts w:eastAsiaTheme="majorEastAsia" w:cstheme="majorBidi"/>
      <w:b/>
      <w:i/>
      <w:color w:val="006FB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43A3"/>
    <w:pPr>
      <w:keepNext/>
      <w:keepLines/>
      <w:spacing w:before="40"/>
      <w:outlineLvl w:val="5"/>
    </w:pPr>
    <w:rPr>
      <w:rFonts w:eastAsiaTheme="majorEastAsia" w:cstheme="majorBidi"/>
      <w:color w:val="00AEEF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13033"/>
    <w:rPr>
      <w:lang w:val="fr-FR"/>
    </w:rPr>
  </w:style>
  <w:style w:type="character" w:customStyle="1" w:styleId="BodyTextChar">
    <w:name w:val="Body Text Char"/>
    <w:basedOn w:val="DefaultParagraphFont"/>
    <w:link w:val="BodyText"/>
    <w:rsid w:val="00613033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NormalWeb">
    <w:name w:val="Normal (Web)"/>
    <w:basedOn w:val="Normal"/>
    <w:uiPriority w:val="99"/>
    <w:rsid w:val="0061303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347"/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347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List Paragraph1,Ha,List Bullet Mary,Table of contents numbered,Graphic,List Paragraph Char Char,Resume Title,heading 4,ADB paragraph numbering,Bullets,references,lp1,Bullet List,TOC style,Bullets1,Heading 2_sj,Report Para,FooterText,列出段落"/>
    <w:basedOn w:val="Normal"/>
    <w:link w:val="ListParagraphChar"/>
    <w:uiPriority w:val="34"/>
    <w:qFormat/>
    <w:rsid w:val="00CB11BD"/>
    <w:pPr>
      <w:numPr>
        <w:numId w:val="15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E0204"/>
    <w:rPr>
      <w:color w:val="002060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AE020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E0204"/>
  </w:style>
  <w:style w:type="character" w:styleId="CommentReference">
    <w:name w:val="annotation reference"/>
    <w:basedOn w:val="DefaultParagraphFont"/>
    <w:uiPriority w:val="99"/>
    <w:semiHidden/>
    <w:unhideWhenUsed/>
    <w:rsid w:val="00AD6D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6DC7"/>
  </w:style>
  <w:style w:type="character" w:customStyle="1" w:styleId="CommentTextChar">
    <w:name w:val="Comment Text Char"/>
    <w:basedOn w:val="DefaultParagraphFont"/>
    <w:link w:val="CommentText"/>
    <w:uiPriority w:val="99"/>
    <w:rsid w:val="00AD6DC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D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DC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34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410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43A3"/>
    <w:rPr>
      <w:rFonts w:ascii="Segoe UI" w:hAnsi="Segoe UI"/>
      <w:b/>
      <w:i/>
      <w:iCs/>
      <w:sz w:val="22"/>
    </w:rPr>
  </w:style>
  <w:style w:type="paragraph" w:styleId="NoSpacing">
    <w:name w:val="No Spacing"/>
    <w:basedOn w:val="Normal"/>
    <w:uiPriority w:val="1"/>
    <w:qFormat/>
    <w:rsid w:val="00CB11BD"/>
  </w:style>
  <w:style w:type="paragraph" w:customStyle="1" w:styleId="DocumentLabel">
    <w:name w:val="Document Label"/>
    <w:basedOn w:val="Normal"/>
    <w:next w:val="Normal"/>
    <w:rsid w:val="007D3C11"/>
    <w:pPr>
      <w:keepNext/>
      <w:keepLines/>
      <w:spacing w:before="400" w:after="120" w:line="240" w:lineRule="atLeast"/>
    </w:pPr>
    <w:rPr>
      <w:rFonts w:ascii="Arial Black" w:hAnsi="Arial Black"/>
      <w:spacing w:val="-5"/>
      <w:kern w:val="28"/>
      <w:sz w:val="96"/>
      <w:lang w:val="en-GB"/>
    </w:rPr>
  </w:style>
  <w:style w:type="character" w:customStyle="1" w:styleId="ListParagraphChar">
    <w:name w:val="List Paragraph Char"/>
    <w:aliases w:val="List Paragraph1 Char,Ha Char,List Bullet Mary Char,Table of contents numbered Char,Graphic Char,List Paragraph Char Char Char,Resume Title Char,heading 4 Char,ADB paragraph numbering Char,Bullets Char,references Char,lp1 Char"/>
    <w:link w:val="ListParagraph"/>
    <w:uiPriority w:val="34"/>
    <w:qFormat/>
    <w:locked/>
    <w:rsid w:val="00CB11BD"/>
    <w:rPr>
      <w:rFonts w:ascii="Visby" w:eastAsia="Times New Roman" w:hAnsi="Visby" w:cs="Times New Roman"/>
      <w:bCs/>
      <w:sz w:val="21"/>
      <w:szCs w:val="24"/>
    </w:rPr>
  </w:style>
  <w:style w:type="paragraph" w:styleId="Revision">
    <w:name w:val="Revision"/>
    <w:hidden/>
    <w:uiPriority w:val="99"/>
    <w:semiHidden/>
    <w:rsid w:val="002D16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F7B2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B7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A0256"/>
    <w:rPr>
      <w:rFonts w:ascii="Segoe UI" w:eastAsiaTheme="majorEastAsia" w:hAnsi="Segoe UI" w:cstheme="majorBidi"/>
      <w:b/>
      <w:bCs/>
      <w:color w:val="006FBA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143A3"/>
    <w:rPr>
      <w:rFonts w:ascii="Segoe UI" w:eastAsiaTheme="majorEastAsia" w:hAnsi="Segoe U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43A3"/>
    <w:rPr>
      <w:rFonts w:ascii="Segoe UI" w:eastAsiaTheme="majorEastAsia" w:hAnsi="Segoe UI" w:cstheme="majorBidi"/>
      <w:b/>
      <w:bCs/>
      <w:i/>
      <w:color w:val="006FBA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143A3"/>
    <w:rPr>
      <w:rFonts w:ascii="Segoe UI" w:eastAsiaTheme="majorEastAsia" w:hAnsi="Segoe UI" w:cstheme="majorBidi"/>
      <w:b/>
      <w:bCs/>
      <w:iCs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143A3"/>
    <w:rPr>
      <w:rFonts w:ascii="Segoe UI" w:eastAsiaTheme="majorEastAsia" w:hAnsi="Segoe UI" w:cstheme="majorBidi"/>
      <w:b/>
      <w:bCs/>
      <w:i/>
      <w:color w:val="006FBA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43A3"/>
    <w:rPr>
      <w:rFonts w:ascii="Segoe UI" w:eastAsiaTheme="majorEastAsia" w:hAnsi="Segoe UI" w:cstheme="majorBidi"/>
      <w:bCs/>
      <w:color w:val="00AEEF" w:themeColor="accent5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05ADE"/>
    <w:pPr>
      <w:spacing w:before="120" w:after="120"/>
      <w:contextualSpacing/>
    </w:pPr>
    <w:rPr>
      <w:rFonts w:eastAsiaTheme="majorEastAsia" w:cstheme="majorBidi"/>
      <w:b/>
      <w:spacing w:val="-10"/>
      <w:kern w:val="28"/>
      <w:sz w:val="44"/>
      <w:szCs w:val="144"/>
    </w:rPr>
  </w:style>
  <w:style w:type="character" w:customStyle="1" w:styleId="TitleChar">
    <w:name w:val="Title Char"/>
    <w:basedOn w:val="DefaultParagraphFont"/>
    <w:link w:val="Title"/>
    <w:uiPriority w:val="10"/>
    <w:rsid w:val="00F05ADE"/>
    <w:rPr>
      <w:rFonts w:ascii="Segoe UI" w:eastAsiaTheme="majorEastAsia" w:hAnsi="Segoe UI" w:cstheme="majorBidi"/>
      <w:b/>
      <w:bCs/>
      <w:spacing w:val="-10"/>
      <w:kern w:val="28"/>
      <w:sz w:val="44"/>
      <w:szCs w:val="1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A4C"/>
    <w:pPr>
      <w:numPr>
        <w:ilvl w:val="1"/>
      </w:numPr>
      <w:spacing w:before="120" w:after="120"/>
    </w:pPr>
    <w:rPr>
      <w:rFonts w:eastAsiaTheme="minorEastAsia" w:cstheme="minorBidi"/>
      <w:b/>
      <w:color w:val="6CBE45" w:themeColor="accent4"/>
      <w:spacing w:val="15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6A4C"/>
    <w:rPr>
      <w:rFonts w:ascii="Segoe UI" w:eastAsiaTheme="minorEastAsia" w:hAnsi="Segoe UI"/>
      <w:b/>
      <w:bCs/>
      <w:color w:val="6CBE45" w:themeColor="accent4"/>
      <w:spacing w:val="15"/>
      <w:sz w:val="36"/>
    </w:rPr>
  </w:style>
  <w:style w:type="character" w:styleId="SubtleEmphasis">
    <w:name w:val="Subtle Emphasis"/>
    <w:basedOn w:val="DefaultParagraphFont"/>
    <w:uiPriority w:val="19"/>
    <w:qFormat/>
    <w:rsid w:val="008143A3"/>
    <w:rPr>
      <w:rFonts w:ascii="Segoe UI" w:hAnsi="Segoe UI"/>
      <w:i/>
      <w:iCs/>
      <w:color w:val="0C9CFF" w:themeColor="text1" w:themeTint="BF"/>
      <w:sz w:val="22"/>
    </w:rPr>
  </w:style>
  <w:style w:type="character" w:styleId="IntenseEmphasis">
    <w:name w:val="Intense Emphasis"/>
    <w:basedOn w:val="DefaultParagraphFont"/>
    <w:uiPriority w:val="21"/>
    <w:qFormat/>
    <w:rsid w:val="008143A3"/>
    <w:rPr>
      <w:rFonts w:ascii="Segoe UI" w:hAnsi="Segoe UI"/>
      <w:b/>
      <w:i/>
      <w:iCs/>
      <w:color w:val="006FBA" w:themeColor="text1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8143A3"/>
    <w:pPr>
      <w:spacing w:before="200" w:after="160"/>
      <w:ind w:left="864" w:right="864"/>
      <w:jc w:val="center"/>
    </w:pPr>
    <w:rPr>
      <w:i/>
      <w:iCs/>
      <w:color w:val="0C9C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43A3"/>
    <w:rPr>
      <w:rFonts w:ascii="Segoe UI" w:eastAsia="Times New Roman" w:hAnsi="Segoe UI" w:cs="Times New Roman"/>
      <w:bCs/>
      <w:i/>
      <w:iCs/>
      <w:color w:val="0C9CFF" w:themeColor="text1" w:themeTint="BF"/>
      <w:szCs w:val="24"/>
    </w:rPr>
  </w:style>
  <w:style w:type="table" w:styleId="GridTable1Light-Accent1">
    <w:name w:val="Grid Table 1 Light Accent 1"/>
    <w:basedOn w:val="TableNormal"/>
    <w:uiPriority w:val="46"/>
    <w:rsid w:val="008143A3"/>
    <w:pPr>
      <w:spacing w:after="0" w:line="240" w:lineRule="auto"/>
    </w:pPr>
    <w:tblPr>
      <w:tblStyleRowBandSize w:val="1"/>
      <w:tblStyleColBandSize w:val="1"/>
      <w:tblBorders>
        <w:top w:val="single" w:sz="4" w:space="0" w:color="7DCAFF" w:themeColor="accent1" w:themeTint="66"/>
        <w:left w:val="single" w:sz="4" w:space="0" w:color="7DCAFF" w:themeColor="accent1" w:themeTint="66"/>
        <w:bottom w:val="single" w:sz="4" w:space="0" w:color="7DCAFF" w:themeColor="accent1" w:themeTint="66"/>
        <w:right w:val="single" w:sz="4" w:space="0" w:color="7DCAFF" w:themeColor="accent1" w:themeTint="66"/>
        <w:insideH w:val="single" w:sz="4" w:space="0" w:color="7DCAFF" w:themeColor="accent1" w:themeTint="66"/>
        <w:insideV w:val="single" w:sz="4" w:space="0" w:color="7DCA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CB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CB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D009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00958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D00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38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wb.rw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aterpermit.rwb.rw/paymen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wb.rw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wb.r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Temp\f8c90ae9-9aee-495f-a097-a919d6fbd662_RWB_Templates.zip.662\RWB%20Concept%20Note%20Template.dotx" TargetMode="External"/></Relationships>
</file>

<file path=word/theme/theme1.xml><?xml version="1.0" encoding="utf-8"?>
<a:theme xmlns:a="http://schemas.openxmlformats.org/drawingml/2006/main" name="Office Theme">
  <a:themeElements>
    <a:clrScheme name="RWB Theme">
      <a:dk1>
        <a:srgbClr val="006FBA"/>
      </a:dk1>
      <a:lt1>
        <a:srgbClr val="FFFFFF"/>
      </a:lt1>
      <a:dk2>
        <a:srgbClr val="7B777D"/>
      </a:dk2>
      <a:lt2>
        <a:srgbClr val="FFFFFF"/>
      </a:lt2>
      <a:accent1>
        <a:srgbClr val="006FBA"/>
      </a:accent1>
      <a:accent2>
        <a:srgbClr val="FFFFFF"/>
      </a:accent2>
      <a:accent3>
        <a:srgbClr val="7B777D"/>
      </a:accent3>
      <a:accent4>
        <a:srgbClr val="6CBE45"/>
      </a:accent4>
      <a:accent5>
        <a:srgbClr val="00AEEF"/>
      </a:accent5>
      <a:accent6>
        <a:srgbClr val="FFE100"/>
      </a:accent6>
      <a:hlink>
        <a:srgbClr val="002060"/>
      </a:hlink>
      <a:folHlink>
        <a:srgbClr val="954F72"/>
      </a:folHlink>
    </a:clrScheme>
    <a:fontScheme name="RWB Them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11F30-9733-4B1D-B13E-1BD2BE00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RWB Concept Note Template</Template>
  <TotalTime>65</TotalTime>
  <Pages>15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2024-02-28T12:04:00Z</cp:lastPrinted>
  <dcterms:created xsi:type="dcterms:W3CDTF">2024-07-17T14:13:00Z</dcterms:created>
  <dcterms:modified xsi:type="dcterms:W3CDTF">2024-09-06T11:57:00Z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804996896026602887adfbce4f5b62359840833a3c380f10449cd70d2e3159ab</vt:lpwstr>
  </property>
</Properties>
</file>